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17056D" w14:textId="77777777" w:rsid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14:paraId="4D37FD37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Ime i prezime, titula:___________________________________</w:t>
      </w:r>
    </w:p>
    <w:p w14:paraId="77F9FFEB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14:paraId="4CDBCB83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Adresa:______________________________________________</w:t>
      </w:r>
    </w:p>
    <w:p w14:paraId="271B4538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14:paraId="5C3B4D02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14:paraId="6A06337F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14:paraId="0AF26CF3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14:paraId="114A69A4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14:paraId="6EC3775E" w14:textId="77777777" w:rsidR="00A8155B" w:rsidRPr="00A8155B" w:rsidRDefault="00A8155B" w:rsidP="00A8155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  <w:r w:rsidRPr="00A8155B">
        <w:rPr>
          <w:rFonts w:ascii="Georgia" w:hAnsi="Georgia" w:cs="Verdana"/>
          <w:b/>
          <w:bCs/>
          <w:color w:val="000000"/>
        </w:rPr>
        <w:t>ZAHTJEV ZA OBNAVLJANJE ODOBRENJA</w:t>
      </w:r>
    </w:p>
    <w:p w14:paraId="5BC7333A" w14:textId="77777777" w:rsidR="00A8155B" w:rsidRPr="00A8155B" w:rsidRDefault="00A8155B" w:rsidP="00A8155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  <w:r w:rsidRPr="00A8155B">
        <w:rPr>
          <w:rFonts w:ascii="Georgia" w:hAnsi="Georgia" w:cs="Verdana"/>
          <w:b/>
          <w:bCs/>
          <w:color w:val="000000"/>
        </w:rPr>
        <w:t xml:space="preserve">ZA SAMOSTALAN RAD (LICENCE) – </w:t>
      </w:r>
      <w:r w:rsidR="00040800">
        <w:rPr>
          <w:rFonts w:ascii="Georgia" w:hAnsi="Georgia" w:cs="Verdana"/>
          <w:b/>
          <w:bCs/>
          <w:color w:val="000000"/>
        </w:rPr>
        <w:t>STRAN</w:t>
      </w:r>
      <w:r w:rsidR="00974E26">
        <w:rPr>
          <w:rFonts w:ascii="Georgia" w:hAnsi="Georgia" w:cs="Verdana"/>
          <w:b/>
          <w:bCs/>
          <w:color w:val="000000"/>
        </w:rPr>
        <w:t>I DRŽAVLJANI</w:t>
      </w:r>
    </w:p>
    <w:p w14:paraId="04052F6F" w14:textId="77777777" w:rsidR="00A8155B" w:rsidRPr="00A8155B" w:rsidRDefault="00A8155B" w:rsidP="00A8155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14:paraId="55F9765C" w14:textId="77777777" w:rsidR="00A8155B" w:rsidRPr="00A8155B" w:rsidRDefault="00A8155B" w:rsidP="00A8155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14:paraId="5E3E9ABC" w14:textId="667C07F6" w:rsidR="00A8155B" w:rsidRPr="00A8155B" w:rsidRDefault="000215A5" w:rsidP="00213956">
      <w:pPr>
        <w:autoSpaceDE w:val="0"/>
        <w:autoSpaceDN w:val="0"/>
        <w:adjustRightInd w:val="0"/>
        <w:jc w:val="both"/>
        <w:rPr>
          <w:rFonts w:ascii="Georgia" w:hAnsi="Georgia" w:cs="Verdana"/>
          <w:color w:val="000000"/>
        </w:rPr>
      </w:pPr>
      <w:r w:rsidRPr="000215A5">
        <w:rPr>
          <w:rFonts w:ascii="Georgia" w:hAnsi="Georgia" w:cs="Verdana"/>
          <w:color w:val="000000"/>
        </w:rPr>
        <w:t>Molim Naslov da mi sukladno odredbi članka 16. Zakona o medicinsko-biokemijskoj djelatnosti („Narodne novine“ broj 121/03 i 117/08) te odredbi članka 8., st. 1., točka 2. Statuta Hrvatske komore medicinskih biokemičara obnovi Odobrenje za samostalan rad (licencu)</w:t>
      </w:r>
      <w:r w:rsidR="00030689">
        <w:rPr>
          <w:rFonts w:ascii="Georgia" w:hAnsi="Georgia" w:cs="Verdana"/>
          <w:color w:val="000000"/>
        </w:rPr>
        <w:t>.</w:t>
      </w:r>
      <w:r w:rsidRPr="000215A5">
        <w:rPr>
          <w:rFonts w:ascii="Georgia" w:hAnsi="Georgia" w:cs="Verdana"/>
          <w:color w:val="000000"/>
        </w:rPr>
        <w:t xml:space="preserve"> </w:t>
      </w:r>
    </w:p>
    <w:p w14:paraId="22C30D0B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14:paraId="2FD8244E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14:paraId="11F59EDA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Zahtjevu prilažem:</w:t>
      </w:r>
    </w:p>
    <w:p w14:paraId="16DBD4DC" w14:textId="77777777" w:rsidR="00A8155B" w:rsidRPr="00A8155B" w:rsidRDefault="00A8155B" w:rsidP="00A8155B">
      <w:pPr>
        <w:jc w:val="both"/>
        <w:rPr>
          <w:rFonts w:ascii="Georgia" w:hAnsi="Georgia"/>
          <w:b/>
          <w:bCs/>
        </w:rPr>
      </w:pPr>
    </w:p>
    <w:p w14:paraId="0A81B03A" w14:textId="77777777" w:rsidR="00A8155B" w:rsidRPr="00A8155B" w:rsidRDefault="00A8155B" w:rsidP="00A8155B">
      <w:pPr>
        <w:numPr>
          <w:ilvl w:val="0"/>
          <w:numId w:val="8"/>
        </w:numPr>
        <w:jc w:val="both"/>
        <w:rPr>
          <w:rFonts w:ascii="Georgia" w:hAnsi="Georgia"/>
        </w:rPr>
      </w:pPr>
      <w:r w:rsidRPr="00A8155B">
        <w:rPr>
          <w:rFonts w:ascii="Georgia" w:hAnsi="Georgia"/>
          <w:bCs/>
        </w:rPr>
        <w:t>dokaze o provedenom stručnom usavršavanju (potvrdnice i ostalo)</w:t>
      </w:r>
    </w:p>
    <w:p w14:paraId="2C524C4E" w14:textId="77777777" w:rsidR="00A8155B" w:rsidRPr="00A8155B" w:rsidRDefault="00A8155B" w:rsidP="00A8155B">
      <w:pPr>
        <w:numPr>
          <w:ilvl w:val="0"/>
          <w:numId w:val="8"/>
        </w:numPr>
        <w:jc w:val="both"/>
        <w:rPr>
          <w:rFonts w:ascii="Georgia" w:hAnsi="Georgia"/>
        </w:rPr>
      </w:pPr>
      <w:r w:rsidRPr="00A8155B">
        <w:rPr>
          <w:rFonts w:ascii="Georgia" w:hAnsi="Georgia"/>
          <w:bCs/>
        </w:rPr>
        <w:t>potvrdu ili drugi odgovarajući dokaz o podmirenju članarine</w:t>
      </w:r>
    </w:p>
    <w:p w14:paraId="6C461EC1" w14:textId="77777777" w:rsidR="00B45E01" w:rsidRPr="00B45E01" w:rsidRDefault="00213956" w:rsidP="00B45E01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B45E01">
        <w:rPr>
          <w:rFonts w:ascii="Georgia" w:hAnsi="Georgia" w:cs="Verdana"/>
          <w:color w:val="000000"/>
        </w:rPr>
        <w:t>preslika odobrenja o boravku u Republici Hrvatskoj</w:t>
      </w:r>
      <w:r w:rsidR="00B45E01" w:rsidRPr="00B45E01">
        <w:rPr>
          <w:rFonts w:ascii="Georgia" w:hAnsi="Georgia" w:cs="Verdana"/>
          <w:color w:val="000000"/>
        </w:rPr>
        <w:t>, dozvole za boravak i rad</w:t>
      </w:r>
      <w:r w:rsidR="00B45E01">
        <w:rPr>
          <w:rFonts w:ascii="Georgia" w:hAnsi="Georgia" w:cs="Verdana"/>
          <w:color w:val="000000"/>
        </w:rPr>
        <w:t>,</w:t>
      </w:r>
    </w:p>
    <w:p w14:paraId="5916CAD2" w14:textId="77777777" w:rsidR="00A8155B" w:rsidRPr="00B45E01" w:rsidRDefault="00B45E01" w:rsidP="00B45E01">
      <w:pPr>
        <w:pStyle w:val="ListParagraph"/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B45E01">
        <w:rPr>
          <w:rFonts w:ascii="Georgia" w:hAnsi="Georgia" w:cs="Verdana"/>
          <w:color w:val="000000"/>
        </w:rPr>
        <w:t xml:space="preserve">odnosno drugog dokumenta </w:t>
      </w:r>
      <w:r>
        <w:rPr>
          <w:rFonts w:ascii="Georgia" w:hAnsi="Georgia" w:cs="Verdana"/>
          <w:color w:val="000000"/>
        </w:rPr>
        <w:t xml:space="preserve">određenog </w:t>
      </w:r>
      <w:r w:rsidRPr="00B45E01">
        <w:rPr>
          <w:rFonts w:ascii="Georgia" w:hAnsi="Georgia" w:cs="Verdana"/>
          <w:color w:val="000000"/>
        </w:rPr>
        <w:t xml:space="preserve">važećim zakonskim i podzakonskim </w:t>
      </w:r>
      <w:r>
        <w:rPr>
          <w:rFonts w:ascii="Georgia" w:hAnsi="Georgia" w:cs="Verdana"/>
          <w:color w:val="000000"/>
        </w:rPr>
        <w:t xml:space="preserve">propisima kojima se uređuje rad </w:t>
      </w:r>
      <w:r w:rsidRPr="00B45E01">
        <w:rPr>
          <w:rFonts w:ascii="Georgia" w:hAnsi="Georgia" w:cs="Verdana"/>
          <w:color w:val="000000"/>
        </w:rPr>
        <w:t>stranaca u Republici Hrvatskoj</w:t>
      </w:r>
    </w:p>
    <w:p w14:paraId="5A6FCC1B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14:paraId="0DF5FE47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14:paraId="3128B4CC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14:paraId="01ACC922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14:paraId="5CACDAB7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14:paraId="6E4F959E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14:paraId="7E2BB7E5" w14:textId="77777777" w:rsidR="00A8155B" w:rsidRPr="00A8155B" w:rsidRDefault="00A8155B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__________________________</w:t>
      </w:r>
    </w:p>
    <w:p w14:paraId="6E3AC2CD" w14:textId="77777777" w:rsidR="00A8155B" w:rsidRPr="00A8155B" w:rsidRDefault="00A8155B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(potpis podnositelja)</w:t>
      </w:r>
    </w:p>
    <w:p w14:paraId="5F5020FE" w14:textId="77777777" w:rsidR="00A8155B" w:rsidRPr="00A8155B" w:rsidRDefault="00A8155B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14:paraId="200E871E" w14:textId="77777777" w:rsidR="00A8155B" w:rsidRDefault="00A8155B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14:paraId="68625161" w14:textId="77777777" w:rsidR="00213956" w:rsidRDefault="00213956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14:paraId="1ED8DB05" w14:textId="77777777" w:rsidR="00213956" w:rsidRDefault="00213956" w:rsidP="00B45E01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14:paraId="00570E0F" w14:textId="77777777" w:rsidR="00213956" w:rsidRPr="00A8155B" w:rsidRDefault="00213956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14:paraId="26C3149E" w14:textId="77777777" w:rsidR="00A8155B" w:rsidRPr="00A8155B" w:rsidRDefault="00A8155B" w:rsidP="00A8155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14:paraId="24FAA999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A8155B">
        <w:rPr>
          <w:rFonts w:ascii="Georgia" w:hAnsi="Georgia" w:cs="Verdana"/>
          <w:color w:val="000000"/>
        </w:rPr>
        <w:t>U ________________________</w:t>
      </w:r>
    </w:p>
    <w:p w14:paraId="3F491D49" w14:textId="77777777" w:rsidR="00A8155B" w:rsidRPr="00A8155B" w:rsidRDefault="00A8155B" w:rsidP="00A8155B">
      <w:pPr>
        <w:autoSpaceDE w:val="0"/>
        <w:autoSpaceDN w:val="0"/>
        <w:adjustRightInd w:val="0"/>
        <w:rPr>
          <w:rFonts w:ascii="Georgia" w:hAnsi="Georgia" w:cs="ArialMT"/>
          <w:color w:val="000000"/>
        </w:rPr>
      </w:pPr>
      <w:r w:rsidRPr="00A8155B">
        <w:rPr>
          <w:rFonts w:ascii="Georgia" w:hAnsi="Georgia" w:cs="Verdana"/>
          <w:color w:val="000000"/>
        </w:rPr>
        <w:t>(mjesto i datum)</w:t>
      </w:r>
    </w:p>
    <w:p w14:paraId="72F55707" w14:textId="77777777" w:rsidR="00A8155B" w:rsidRPr="00A8155B" w:rsidRDefault="00A8155B" w:rsidP="00A8155B">
      <w:pPr>
        <w:rPr>
          <w:rFonts w:ascii="Georgia" w:hAnsi="Georgia"/>
        </w:rPr>
      </w:pPr>
    </w:p>
    <w:p w14:paraId="49189BC2" w14:textId="77777777" w:rsidR="00A8155B" w:rsidRPr="00A8155B" w:rsidRDefault="00A8155B" w:rsidP="00A8155B">
      <w:pPr>
        <w:rPr>
          <w:rFonts w:ascii="Georgia" w:hAnsi="Georgia"/>
        </w:rPr>
      </w:pPr>
    </w:p>
    <w:p w14:paraId="501C30D3" w14:textId="77777777" w:rsidR="00A8155B" w:rsidRDefault="00A8155B" w:rsidP="00A8155B"/>
    <w:p w14:paraId="6489F634" w14:textId="3F4A4C8C" w:rsidR="00E12C06" w:rsidRDefault="00E12C06" w:rsidP="00A8155B"/>
    <w:p w14:paraId="20676B15" w14:textId="3A83BE66" w:rsidR="00030689" w:rsidRPr="00030689" w:rsidRDefault="00030689" w:rsidP="00030689">
      <w:pPr>
        <w:tabs>
          <w:tab w:val="left" w:pos="1515"/>
        </w:tabs>
      </w:pPr>
      <w:r>
        <w:tab/>
      </w:r>
    </w:p>
    <w:sectPr w:rsidR="00030689" w:rsidRPr="00030689" w:rsidSect="005650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1134" w:bottom="851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828DAE" w14:textId="77777777" w:rsidR="00E12C06" w:rsidRDefault="00E12C06" w:rsidP="004F4250">
      <w:r>
        <w:separator/>
      </w:r>
    </w:p>
  </w:endnote>
  <w:endnote w:type="continuationSeparator" w:id="0">
    <w:p w14:paraId="19C0929B" w14:textId="77777777" w:rsidR="00E12C06" w:rsidRDefault="00E12C06" w:rsidP="004F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BC7E4" w14:textId="77777777" w:rsidR="00030689" w:rsidRDefault="000306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A049C" w14:textId="77777777" w:rsidR="00030689" w:rsidRDefault="000306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1E33E6" w14:textId="7868500E" w:rsidR="00A8155B" w:rsidRPr="00A8155B" w:rsidRDefault="00213956" w:rsidP="00A8155B">
    <w:pPr>
      <w:autoSpaceDE w:val="0"/>
      <w:autoSpaceDN w:val="0"/>
      <w:adjustRightInd w:val="0"/>
      <w:rPr>
        <w:rFonts w:ascii="Georgia" w:hAnsi="Georgia" w:cs="Verdana"/>
        <w:sz w:val="18"/>
        <w:szCs w:val="18"/>
      </w:rPr>
    </w:pPr>
    <w:r>
      <w:rPr>
        <w:rFonts w:ascii="Georgia" w:hAnsi="Georgia" w:cs="Verdana"/>
        <w:sz w:val="18"/>
        <w:szCs w:val="18"/>
      </w:rPr>
      <w:t>HKMB_OB_54</w:t>
    </w:r>
    <w:r w:rsidR="00A8155B" w:rsidRPr="00A8155B">
      <w:rPr>
        <w:rFonts w:ascii="Georgia" w:hAnsi="Georgia" w:cs="Verdana"/>
        <w:sz w:val="18"/>
        <w:szCs w:val="18"/>
      </w:rPr>
      <w:t>_</w:t>
    </w:r>
    <w:r w:rsidR="00030689">
      <w:rPr>
        <w:rFonts w:ascii="Georgia" w:hAnsi="Georgia" w:cs="Verdana"/>
        <w:sz w:val="18"/>
        <w:szCs w:val="18"/>
      </w:rPr>
      <w:t>2</w:t>
    </w:r>
    <w:r w:rsidR="00A8155B" w:rsidRPr="00A8155B">
      <w:rPr>
        <w:rFonts w:ascii="Georgia" w:hAnsi="Georgia" w:cs="Verdana"/>
        <w:sz w:val="18"/>
        <w:szCs w:val="18"/>
      </w:rPr>
      <w:t>_Zahtjev_obnavljanje_licence_</w:t>
    </w:r>
    <w:r>
      <w:rPr>
        <w:rFonts w:ascii="Georgia" w:hAnsi="Georgia" w:cs="Verdana"/>
        <w:sz w:val="18"/>
        <w:szCs w:val="18"/>
      </w:rPr>
      <w:t>stranci</w:t>
    </w:r>
    <w:r w:rsidR="00A8155B">
      <w:rPr>
        <w:rFonts w:ascii="Georgia" w:hAnsi="Georgia" w:cs="Verdana"/>
        <w:sz w:val="18"/>
        <w:szCs w:val="18"/>
      </w:rPr>
      <w:t xml:space="preserve">                                                          </w:t>
    </w:r>
    <w:r w:rsidR="00AD23E9">
      <w:rPr>
        <w:rFonts w:ascii="Georgia" w:hAnsi="Georgia" w:cs="Verdana"/>
        <w:sz w:val="18"/>
        <w:szCs w:val="18"/>
      </w:rPr>
      <w:t xml:space="preserve">      </w:t>
    </w:r>
    <w:r w:rsidR="00A8155B">
      <w:rPr>
        <w:rFonts w:ascii="Georgia" w:hAnsi="Georgia" w:cs="Verdana"/>
        <w:sz w:val="18"/>
        <w:szCs w:val="18"/>
      </w:rPr>
      <w:t xml:space="preserve">                  1</w:t>
    </w:r>
    <w:r w:rsidR="00AD23E9">
      <w:rPr>
        <w:rFonts w:ascii="Georgia" w:hAnsi="Georgia" w:cs="Verdana"/>
        <w:sz w:val="18"/>
        <w:szCs w:val="18"/>
      </w:rPr>
      <w:t>/1</w:t>
    </w:r>
  </w:p>
  <w:p w14:paraId="12B9BB8D" w14:textId="77777777" w:rsidR="00A8155B" w:rsidRDefault="00A815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B703C8" w14:textId="77777777" w:rsidR="00E12C06" w:rsidRDefault="00E12C06" w:rsidP="004F4250">
      <w:r>
        <w:separator/>
      </w:r>
    </w:p>
  </w:footnote>
  <w:footnote w:type="continuationSeparator" w:id="0">
    <w:p w14:paraId="6DE88B2A" w14:textId="77777777" w:rsidR="00E12C06" w:rsidRDefault="00E12C06" w:rsidP="004F4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5757B9" w14:textId="77777777" w:rsidR="00FD6731" w:rsidRDefault="00FD6731" w:rsidP="004F42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CD06DC" w14:textId="77777777" w:rsidR="00FD6731" w:rsidRDefault="00FD6731" w:rsidP="004F425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063B7B" w14:textId="77777777" w:rsidR="00FD6731" w:rsidRPr="00045D30" w:rsidRDefault="00FD6731" w:rsidP="00FD6731">
    <w:pPr>
      <w:pStyle w:val="Header"/>
      <w:framePr w:w="611" w:wrap="around" w:vAnchor="text" w:hAnchor="page" w:x="10162" w:y="302"/>
      <w:ind w:right="45"/>
      <w:jc w:val="right"/>
      <w:rPr>
        <w:rStyle w:val="PageNumber"/>
        <w:rFonts w:asciiTheme="majorHAnsi" w:hAnsiTheme="majorHAnsi"/>
        <w:sz w:val="20"/>
        <w:szCs w:val="20"/>
      </w:rPr>
    </w:pPr>
    <w:r w:rsidRPr="00045D30">
      <w:rPr>
        <w:rStyle w:val="PageNumber"/>
        <w:rFonts w:asciiTheme="majorHAnsi" w:hAnsiTheme="majorHAnsi"/>
        <w:sz w:val="20"/>
        <w:szCs w:val="20"/>
      </w:rPr>
      <w:fldChar w:fldCharType="begin"/>
    </w:r>
    <w:r w:rsidRPr="00045D30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045D30">
      <w:rPr>
        <w:rStyle w:val="PageNumber"/>
        <w:rFonts w:asciiTheme="majorHAnsi" w:hAnsiTheme="majorHAnsi"/>
        <w:sz w:val="20"/>
        <w:szCs w:val="20"/>
      </w:rPr>
      <w:fldChar w:fldCharType="separate"/>
    </w:r>
    <w:r w:rsidR="00B45E01">
      <w:rPr>
        <w:rStyle w:val="PageNumber"/>
        <w:rFonts w:asciiTheme="majorHAnsi" w:hAnsiTheme="majorHAnsi"/>
        <w:noProof/>
        <w:sz w:val="20"/>
        <w:szCs w:val="20"/>
      </w:rPr>
      <w:t>2</w:t>
    </w:r>
    <w:r w:rsidRPr="00045D30">
      <w:rPr>
        <w:rStyle w:val="PageNumber"/>
        <w:rFonts w:asciiTheme="majorHAnsi" w:hAnsiTheme="majorHAnsi"/>
        <w:sz w:val="20"/>
        <w:szCs w:val="20"/>
      </w:rPr>
      <w:fldChar w:fldCharType="end"/>
    </w:r>
  </w:p>
  <w:p w14:paraId="0F24A7CA" w14:textId="77777777" w:rsidR="00FD6731" w:rsidRDefault="00FD6731" w:rsidP="003A2DA8">
    <w:pPr>
      <w:pStyle w:val="Header"/>
      <w:ind w:left="-340" w:right="357"/>
    </w:pPr>
    <w:r>
      <w:rPr>
        <w:noProof/>
      </w:rPr>
      <w:drawing>
        <wp:inline distT="0" distB="0" distL="0" distR="0" wp14:anchorId="0657BF83" wp14:editId="6F5AB717">
          <wp:extent cx="3599688" cy="377952"/>
          <wp:effectExtent l="0" t="0" r="762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1r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5DB60B" w14:textId="77777777" w:rsidR="00FD6731" w:rsidRDefault="00FD6731" w:rsidP="002C21A1">
    <w:pPr>
      <w:pStyle w:val="Header"/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2ED788" wp14:editId="4E0F3EB8">
              <wp:simplePos x="0" y="0"/>
              <wp:positionH relativeFrom="column">
                <wp:posOffset>4552315</wp:posOffset>
              </wp:positionH>
              <wp:positionV relativeFrom="paragraph">
                <wp:posOffset>159385</wp:posOffset>
              </wp:positionV>
              <wp:extent cx="1320800" cy="10553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105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1597B9" w14:textId="77777777"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Eugena Kumičića 5</w:t>
                          </w:r>
                        </w:p>
                        <w:p w14:paraId="316A4D87" w14:textId="77777777"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10000 Zagreb</w:t>
                          </w:r>
                        </w:p>
                        <w:p w14:paraId="562D0C28" w14:textId="77777777"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Republika Hrvatska</w:t>
                          </w:r>
                        </w:p>
                        <w:p w14:paraId="19384BC0" w14:textId="77777777"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Tel.: +385 1 4572 927</w:t>
                          </w:r>
                        </w:p>
                        <w:p w14:paraId="1FBEC9D6" w14:textId="77777777"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Fax: +385 1 4572 797</w:t>
                          </w:r>
                        </w:p>
                        <w:p w14:paraId="7551DC59" w14:textId="77777777"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www.hkmb.hr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2ED78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58.45pt;margin-top:12.55pt;width:104pt;height: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" filled="f" stroked="f">
              <v:textbox inset=",0">
                <w:txbxContent>
                  <w:p w14:paraId="221597B9" w14:textId="77777777"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Eugena Kumičića 5</w:t>
                    </w:r>
                  </w:p>
                  <w:p w14:paraId="316A4D87" w14:textId="77777777"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10000 Zagreb</w:t>
                    </w:r>
                  </w:p>
                  <w:p w14:paraId="562D0C28" w14:textId="77777777"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Republika Hrvatska</w:t>
                    </w:r>
                  </w:p>
                  <w:p w14:paraId="19384BC0" w14:textId="77777777"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Tel.: +385 1 4572 927</w:t>
                    </w:r>
                  </w:p>
                  <w:p w14:paraId="1FBEC9D6" w14:textId="77777777"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Fax: +385 1 4572 797</w:t>
                    </w:r>
                  </w:p>
                  <w:p w14:paraId="7551DC59" w14:textId="77777777"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www.hkmb.hr</w:t>
                    </w:r>
                  </w:p>
                </w:txbxContent>
              </v:textbox>
            </v:shape>
          </w:pict>
        </mc:Fallback>
      </mc:AlternateContent>
    </w:r>
    <w:r w:rsidRPr="00A707DA">
      <w:rPr>
        <w:noProof/>
        <w:color w:val="000000" w:themeColor="text1"/>
        <w:shd w:val="clear" w:color="auto" w:fill="FFFFFF"/>
      </w:rPr>
      <w:drawing>
        <wp:anchor distT="0" distB="0" distL="114300" distR="114300" simplePos="0" relativeHeight="251661312" behindDoc="0" locked="0" layoutInCell="1" allowOverlap="1" wp14:anchorId="39E5E92B" wp14:editId="442EE5AC">
          <wp:simplePos x="0" y="0"/>
          <wp:positionH relativeFrom="column">
            <wp:posOffset>3924300</wp:posOffset>
          </wp:positionH>
          <wp:positionV relativeFrom="paragraph">
            <wp:posOffset>178435</wp:posOffset>
          </wp:positionV>
          <wp:extent cx="521208" cy="499872"/>
          <wp:effectExtent l="0" t="0" r="1270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08" cy="49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62DC329" wp14:editId="34A4E745">
          <wp:extent cx="3406417" cy="1022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2reda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2988"/>
                  <a:stretch/>
                </pic:blipFill>
                <pic:spPr bwMode="auto">
                  <a:xfrm>
                    <a:off x="0" y="0"/>
                    <a:ext cx="3416808" cy="1025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inline>
      </w:drawing>
    </w:r>
  </w:p>
  <w:p w14:paraId="281DB6A3" w14:textId="77777777" w:rsidR="00FD6731" w:rsidRDefault="00FD673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54900B5" wp14:editId="4CACF3E6">
              <wp:simplePos x="0" y="0"/>
              <wp:positionH relativeFrom="column">
                <wp:posOffset>-6985</wp:posOffset>
              </wp:positionH>
              <wp:positionV relativeFrom="paragraph">
                <wp:posOffset>26035</wp:posOffset>
              </wp:positionV>
              <wp:extent cx="4464685" cy="0"/>
              <wp:effectExtent l="0" t="0" r="31115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64685" cy="0"/>
                      </a:xfrm>
                      <a:prstGeom prst="line">
                        <a:avLst/>
                      </a:prstGeom>
                      <a:ln w="6350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8E7777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05pt" to="35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" strokecolor="black [3213]" strokeweight=".5pt">
              <v:stroke endcap="round"/>
            </v:line>
          </w:pict>
        </mc:Fallback>
      </mc:AlternateContent>
    </w:r>
  </w:p>
  <w:p w14:paraId="16F4619C" w14:textId="77777777" w:rsidR="00FD6731" w:rsidRDefault="00FD67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D52DF3"/>
    <w:multiLevelType w:val="hybridMultilevel"/>
    <w:tmpl w:val="28C67D1A"/>
    <w:lvl w:ilvl="0" w:tplc="B8D2F5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30096E"/>
    <w:multiLevelType w:val="multilevel"/>
    <w:tmpl w:val="FBD2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943500"/>
    <w:multiLevelType w:val="multilevel"/>
    <w:tmpl w:val="DEA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281CB2"/>
    <w:multiLevelType w:val="hybridMultilevel"/>
    <w:tmpl w:val="1EBA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8353C36"/>
    <w:multiLevelType w:val="multilevel"/>
    <w:tmpl w:val="5F5EF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3C499C"/>
    <w:multiLevelType w:val="multilevel"/>
    <w:tmpl w:val="5C0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42274F"/>
    <w:multiLevelType w:val="multilevel"/>
    <w:tmpl w:val="89A4D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DF091C"/>
    <w:multiLevelType w:val="multilevel"/>
    <w:tmpl w:val="3EA4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autoHyphenation/>
  <w:hyphenationZone w:val="17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C06"/>
    <w:rsid w:val="000215A5"/>
    <w:rsid w:val="00030689"/>
    <w:rsid w:val="00040504"/>
    <w:rsid w:val="00040800"/>
    <w:rsid w:val="00045D30"/>
    <w:rsid w:val="00101300"/>
    <w:rsid w:val="0013703A"/>
    <w:rsid w:val="001539C1"/>
    <w:rsid w:val="00190E49"/>
    <w:rsid w:val="00213956"/>
    <w:rsid w:val="00284B0D"/>
    <w:rsid w:val="002C21A1"/>
    <w:rsid w:val="00387259"/>
    <w:rsid w:val="003A2DA8"/>
    <w:rsid w:val="00417373"/>
    <w:rsid w:val="004A0BE3"/>
    <w:rsid w:val="004C63E7"/>
    <w:rsid w:val="004D1185"/>
    <w:rsid w:val="004F4250"/>
    <w:rsid w:val="005650D6"/>
    <w:rsid w:val="005B1402"/>
    <w:rsid w:val="00672FA7"/>
    <w:rsid w:val="00686E52"/>
    <w:rsid w:val="006B5031"/>
    <w:rsid w:val="006C4301"/>
    <w:rsid w:val="00756AE9"/>
    <w:rsid w:val="007800D2"/>
    <w:rsid w:val="007F0A2A"/>
    <w:rsid w:val="008E2F12"/>
    <w:rsid w:val="00974E26"/>
    <w:rsid w:val="009D6252"/>
    <w:rsid w:val="00A518F6"/>
    <w:rsid w:val="00A707DA"/>
    <w:rsid w:val="00A8155B"/>
    <w:rsid w:val="00AD01D5"/>
    <w:rsid w:val="00AD23E9"/>
    <w:rsid w:val="00B45E01"/>
    <w:rsid w:val="00BC365E"/>
    <w:rsid w:val="00C45109"/>
    <w:rsid w:val="00C91B12"/>
    <w:rsid w:val="00D42D5A"/>
    <w:rsid w:val="00DF2887"/>
    <w:rsid w:val="00DF47E2"/>
    <w:rsid w:val="00E12C06"/>
    <w:rsid w:val="00E623A5"/>
    <w:rsid w:val="00EA5A99"/>
    <w:rsid w:val="00F21EFB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78285B7"/>
  <w14:defaultImageDpi w14:val="300"/>
  <w15:docId w15:val="{67B42E94-BC83-4CE3-9147-FB5F34CDE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C06"/>
    <w:rPr>
      <w:rFonts w:ascii="Times New Roman" w:eastAsia="Times New Roman" w:hAnsi="Times New Roman"/>
      <w:sz w:val="24"/>
      <w:szCs w:val="24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37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"/><Relationship Id="rId1" Type="http://schemas.openxmlformats.org/officeDocument/2006/relationships/image" Target="media/image2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skstation\dokumenti\KOMORA\_TEMPLEJTI\Dopis%20--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49BD15-539D-430A-AB6C-A0D49FE609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Dopis --- template.dotx</Template>
  <TotalTime>33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Kofein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HKMB03</dc:creator>
  <cp:keywords/>
  <dc:description/>
  <cp:lastModifiedBy>Sandra BURIĆ</cp:lastModifiedBy>
  <cp:revision>12</cp:revision>
  <cp:lastPrinted>2018-04-09T12:53:00Z</cp:lastPrinted>
  <dcterms:created xsi:type="dcterms:W3CDTF">2017-03-30T07:46:00Z</dcterms:created>
  <dcterms:modified xsi:type="dcterms:W3CDTF">2021-04-14T11:55:00Z</dcterms:modified>
</cp:coreProperties>
</file>