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A8155B">
        <w:rPr>
          <w:rFonts w:ascii="Georgia" w:hAnsi="Georgia" w:cs="Verdana"/>
          <w:color w:val="000000"/>
        </w:rPr>
        <w:t>Ime i prezime, titula:___________________________________</w:t>
      </w: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A8155B">
        <w:rPr>
          <w:rFonts w:ascii="Georgia" w:hAnsi="Georgia" w:cs="Verdana"/>
          <w:color w:val="000000"/>
        </w:rPr>
        <w:t>Adresa:______________________________________________</w:t>
      </w: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b/>
          <w:bCs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b/>
          <w:bCs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b/>
          <w:bCs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b/>
          <w:bCs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  <w:r w:rsidRPr="00A8155B">
        <w:rPr>
          <w:rFonts w:ascii="Georgia" w:hAnsi="Georgia" w:cs="Verdana"/>
          <w:b/>
          <w:bCs/>
          <w:color w:val="000000"/>
        </w:rPr>
        <w:t>ZAHTJEV ZA OBNAVLJANJE ODOBRENJA</w:t>
      </w:r>
    </w:p>
    <w:p w:rsidR="00A8155B" w:rsidRPr="00A8155B" w:rsidRDefault="00A8155B" w:rsidP="00A8155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  <w:r w:rsidRPr="00A8155B">
        <w:rPr>
          <w:rFonts w:ascii="Georgia" w:hAnsi="Georgia" w:cs="Verdana"/>
          <w:b/>
          <w:bCs/>
          <w:color w:val="000000"/>
        </w:rPr>
        <w:t xml:space="preserve">ZA SAMOSTALAN RAD (LICENCE) – </w:t>
      </w:r>
      <w:r w:rsidR="00040800">
        <w:rPr>
          <w:rFonts w:ascii="Georgia" w:hAnsi="Georgia" w:cs="Verdana"/>
          <w:b/>
          <w:bCs/>
          <w:color w:val="000000"/>
        </w:rPr>
        <w:t>STRAN</w:t>
      </w:r>
      <w:r w:rsidR="00974E26">
        <w:rPr>
          <w:rFonts w:ascii="Georgia" w:hAnsi="Georgia" w:cs="Verdana"/>
          <w:b/>
          <w:bCs/>
          <w:color w:val="000000"/>
        </w:rPr>
        <w:t>I DRŽAVLJANI</w:t>
      </w:r>
    </w:p>
    <w:p w:rsidR="00A8155B" w:rsidRPr="00A8155B" w:rsidRDefault="00A8155B" w:rsidP="00A8155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</w:p>
    <w:p w:rsidR="00A8155B" w:rsidRPr="00A8155B" w:rsidRDefault="00A8155B" w:rsidP="00213956">
      <w:pPr>
        <w:autoSpaceDE w:val="0"/>
        <w:autoSpaceDN w:val="0"/>
        <w:adjustRightInd w:val="0"/>
        <w:jc w:val="both"/>
        <w:rPr>
          <w:rFonts w:ascii="Georgia" w:hAnsi="Georgia" w:cs="Verdana"/>
          <w:color w:val="000000"/>
        </w:rPr>
      </w:pPr>
      <w:r w:rsidRPr="00A8155B">
        <w:rPr>
          <w:rFonts w:ascii="Georgia" w:hAnsi="Georgia" w:cs="Verdana"/>
          <w:color w:val="000000"/>
        </w:rPr>
        <w:t xml:space="preserve">Molim Naslov da mi sukladno odredbi </w:t>
      </w:r>
      <w:r w:rsidR="00213956" w:rsidRPr="00213956">
        <w:rPr>
          <w:rFonts w:ascii="Georgia" w:hAnsi="Georgia" w:cs="Verdana"/>
          <w:color w:val="000000"/>
        </w:rPr>
        <w:t>sukla</w:t>
      </w:r>
      <w:r w:rsidR="00213956">
        <w:rPr>
          <w:rFonts w:ascii="Georgia" w:hAnsi="Georgia" w:cs="Verdana"/>
          <w:color w:val="000000"/>
        </w:rPr>
        <w:t xml:space="preserve">dno odredbi članka 16. Zakona o </w:t>
      </w:r>
      <w:r w:rsidR="00213956" w:rsidRPr="00213956">
        <w:rPr>
          <w:rFonts w:ascii="Georgia" w:hAnsi="Georgia" w:cs="Verdana"/>
          <w:color w:val="000000"/>
        </w:rPr>
        <w:t>medicinsko-biokemijskoj djelatno</w:t>
      </w:r>
      <w:r w:rsidR="00213956">
        <w:rPr>
          <w:rFonts w:ascii="Georgia" w:hAnsi="Georgia" w:cs="Verdana"/>
          <w:color w:val="000000"/>
        </w:rPr>
        <w:t xml:space="preserve">sti („Narodne novine“ broj 121/03 i 117/08) te odredbi </w:t>
      </w:r>
      <w:r w:rsidR="00213956" w:rsidRPr="00213956">
        <w:rPr>
          <w:rFonts w:ascii="Georgia" w:hAnsi="Georgia" w:cs="Verdana"/>
          <w:color w:val="000000"/>
        </w:rPr>
        <w:t>članka 8., st. 1., točka 2. Stat</w:t>
      </w:r>
      <w:r w:rsidR="00213956">
        <w:rPr>
          <w:rFonts w:ascii="Georgia" w:hAnsi="Georgia" w:cs="Verdana"/>
          <w:color w:val="000000"/>
        </w:rPr>
        <w:t xml:space="preserve">uta Hrvatske komore medicinskih </w:t>
      </w:r>
      <w:r w:rsidR="00213956" w:rsidRPr="00213956">
        <w:rPr>
          <w:rFonts w:ascii="Georgia" w:hAnsi="Georgia" w:cs="Verdana"/>
          <w:color w:val="000000"/>
        </w:rPr>
        <w:t>biokemičara obnovi Odobrenje za samostalan rad (licencu)</w:t>
      </w:r>
      <w:r w:rsidR="00213956">
        <w:rPr>
          <w:rFonts w:ascii="Georgia" w:hAnsi="Georgia" w:cs="Verdana"/>
          <w:color w:val="000000"/>
        </w:rPr>
        <w:t xml:space="preserve"> </w:t>
      </w:r>
      <w:r w:rsidRPr="00A8155B">
        <w:rPr>
          <w:rFonts w:ascii="Georgia" w:hAnsi="Georgia" w:cs="Verdana"/>
          <w:color w:val="000000"/>
        </w:rPr>
        <w:t>obnovi Odobrenje za samostalan rad (licencu).</w:t>
      </w: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A8155B">
        <w:rPr>
          <w:rFonts w:ascii="Georgia" w:hAnsi="Georgia" w:cs="Verdana"/>
          <w:color w:val="000000"/>
        </w:rPr>
        <w:t>Zahtjevu prilažem:</w:t>
      </w:r>
    </w:p>
    <w:p w:rsidR="00A8155B" w:rsidRPr="00A8155B" w:rsidRDefault="00A8155B" w:rsidP="00A8155B">
      <w:pPr>
        <w:jc w:val="both"/>
        <w:rPr>
          <w:rFonts w:ascii="Georgia" w:hAnsi="Georgia"/>
          <w:b/>
          <w:bCs/>
        </w:rPr>
      </w:pPr>
    </w:p>
    <w:p w:rsidR="00A8155B" w:rsidRPr="00A8155B" w:rsidRDefault="00A8155B" w:rsidP="00A8155B">
      <w:pPr>
        <w:numPr>
          <w:ilvl w:val="0"/>
          <w:numId w:val="8"/>
        </w:numPr>
        <w:jc w:val="both"/>
        <w:rPr>
          <w:rFonts w:ascii="Georgia" w:hAnsi="Georgia"/>
        </w:rPr>
      </w:pPr>
      <w:r w:rsidRPr="00A8155B">
        <w:rPr>
          <w:rFonts w:ascii="Georgia" w:hAnsi="Georgia"/>
          <w:bCs/>
        </w:rPr>
        <w:t>dokaze o provedenom stručnom usavršavanju (potvrdnice i ostalo)</w:t>
      </w:r>
    </w:p>
    <w:p w:rsidR="00A8155B" w:rsidRPr="00A8155B" w:rsidRDefault="00A8155B" w:rsidP="00A8155B">
      <w:pPr>
        <w:numPr>
          <w:ilvl w:val="0"/>
          <w:numId w:val="8"/>
        </w:numPr>
        <w:jc w:val="both"/>
        <w:rPr>
          <w:rFonts w:ascii="Georgia" w:hAnsi="Georgia"/>
        </w:rPr>
      </w:pPr>
      <w:r w:rsidRPr="00A8155B">
        <w:rPr>
          <w:rFonts w:ascii="Georgia" w:hAnsi="Georgia"/>
          <w:bCs/>
        </w:rPr>
        <w:t>potvrdu ili drugi odgovarajući dokaz o podmirenju članarine</w:t>
      </w:r>
    </w:p>
    <w:p w:rsidR="00B45E01" w:rsidRPr="00B45E01" w:rsidRDefault="00213956" w:rsidP="00B45E01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B45E01">
        <w:rPr>
          <w:rFonts w:ascii="Georgia" w:hAnsi="Georgia" w:cs="Verdana"/>
          <w:color w:val="000000"/>
        </w:rPr>
        <w:t>preslika odobrenja o boravku u Republici Hrvatskoj</w:t>
      </w:r>
      <w:r w:rsidR="00B45E01" w:rsidRPr="00B45E01">
        <w:rPr>
          <w:rFonts w:ascii="Georgia" w:hAnsi="Georgia" w:cs="Verdana"/>
          <w:color w:val="000000"/>
        </w:rPr>
        <w:t>, dozvole za boravak i rad</w:t>
      </w:r>
      <w:r w:rsidR="00B45E01">
        <w:rPr>
          <w:rFonts w:ascii="Georgia" w:hAnsi="Georgia" w:cs="Verdana"/>
          <w:color w:val="000000"/>
        </w:rPr>
        <w:t>,</w:t>
      </w:r>
    </w:p>
    <w:p w:rsidR="00A8155B" w:rsidRPr="00B45E01" w:rsidRDefault="00B45E01" w:rsidP="00B45E01">
      <w:pPr>
        <w:pStyle w:val="ListParagraph"/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B45E01">
        <w:rPr>
          <w:rFonts w:ascii="Georgia" w:hAnsi="Georgia" w:cs="Verdana"/>
          <w:color w:val="000000"/>
        </w:rPr>
        <w:t xml:space="preserve">odnosno drugog dokumenta </w:t>
      </w:r>
      <w:r>
        <w:rPr>
          <w:rFonts w:ascii="Georgia" w:hAnsi="Georgia" w:cs="Verdana"/>
          <w:color w:val="000000"/>
        </w:rPr>
        <w:t xml:space="preserve">određenog </w:t>
      </w:r>
      <w:r w:rsidRPr="00B45E01">
        <w:rPr>
          <w:rFonts w:ascii="Georgia" w:hAnsi="Georgia" w:cs="Verdana"/>
          <w:color w:val="000000"/>
        </w:rPr>
        <w:t xml:space="preserve">važećim zakonskim i podzakonskim </w:t>
      </w:r>
      <w:r>
        <w:rPr>
          <w:rFonts w:ascii="Georgia" w:hAnsi="Georgia" w:cs="Verdana"/>
          <w:color w:val="000000"/>
        </w:rPr>
        <w:t>propisima kojima se uređuje rad</w:t>
      </w:r>
      <w:bookmarkStart w:id="0" w:name="_GoBack"/>
      <w:bookmarkEnd w:id="0"/>
      <w:r>
        <w:rPr>
          <w:rFonts w:ascii="Georgia" w:hAnsi="Georgia" w:cs="Verdana"/>
          <w:color w:val="000000"/>
        </w:rPr>
        <w:t xml:space="preserve"> </w:t>
      </w:r>
      <w:r w:rsidRPr="00B45E01">
        <w:rPr>
          <w:rFonts w:ascii="Georgia" w:hAnsi="Georgia" w:cs="Verdana"/>
          <w:color w:val="000000"/>
        </w:rPr>
        <w:t>stranaca u Republici Hrvatskoj</w:t>
      </w: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jc w:val="right"/>
        <w:rPr>
          <w:rFonts w:ascii="Georgia" w:hAnsi="Georgia" w:cs="Verdana"/>
          <w:color w:val="000000"/>
        </w:rPr>
      </w:pPr>
      <w:r w:rsidRPr="00A8155B">
        <w:rPr>
          <w:rFonts w:ascii="Georgia" w:hAnsi="Georgia" w:cs="Verdana"/>
          <w:color w:val="000000"/>
        </w:rPr>
        <w:t>__________________________</w:t>
      </w:r>
    </w:p>
    <w:p w:rsidR="00A8155B" w:rsidRPr="00A8155B" w:rsidRDefault="00A8155B" w:rsidP="00A8155B">
      <w:pPr>
        <w:autoSpaceDE w:val="0"/>
        <w:autoSpaceDN w:val="0"/>
        <w:adjustRightInd w:val="0"/>
        <w:jc w:val="right"/>
        <w:rPr>
          <w:rFonts w:ascii="Georgia" w:hAnsi="Georgia" w:cs="Verdana"/>
          <w:color w:val="000000"/>
        </w:rPr>
      </w:pPr>
      <w:r w:rsidRPr="00A8155B">
        <w:rPr>
          <w:rFonts w:ascii="Georgia" w:hAnsi="Georgia" w:cs="Verdana"/>
          <w:color w:val="000000"/>
        </w:rPr>
        <w:t>(potpis podnositelja)</w:t>
      </w:r>
    </w:p>
    <w:p w:rsidR="00A8155B" w:rsidRPr="00A8155B" w:rsidRDefault="00A8155B" w:rsidP="00A8155B">
      <w:pPr>
        <w:autoSpaceDE w:val="0"/>
        <w:autoSpaceDN w:val="0"/>
        <w:adjustRightInd w:val="0"/>
        <w:jc w:val="right"/>
        <w:rPr>
          <w:rFonts w:ascii="Georgia" w:hAnsi="Georgia" w:cs="Verdana"/>
          <w:color w:val="000000"/>
        </w:rPr>
      </w:pPr>
    </w:p>
    <w:p w:rsidR="00A8155B" w:rsidRDefault="00A8155B" w:rsidP="00A8155B">
      <w:pPr>
        <w:autoSpaceDE w:val="0"/>
        <w:autoSpaceDN w:val="0"/>
        <w:adjustRightInd w:val="0"/>
        <w:jc w:val="right"/>
        <w:rPr>
          <w:rFonts w:ascii="Georgia" w:hAnsi="Georgia" w:cs="Verdana"/>
          <w:color w:val="000000"/>
        </w:rPr>
      </w:pPr>
    </w:p>
    <w:p w:rsidR="00213956" w:rsidRDefault="00213956" w:rsidP="00A8155B">
      <w:pPr>
        <w:autoSpaceDE w:val="0"/>
        <w:autoSpaceDN w:val="0"/>
        <w:adjustRightInd w:val="0"/>
        <w:jc w:val="right"/>
        <w:rPr>
          <w:rFonts w:ascii="Georgia" w:hAnsi="Georgia" w:cs="Verdana"/>
          <w:color w:val="000000"/>
        </w:rPr>
      </w:pPr>
    </w:p>
    <w:p w:rsidR="00213956" w:rsidRDefault="00213956" w:rsidP="00B45E01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213956" w:rsidRPr="00A8155B" w:rsidRDefault="00213956" w:rsidP="00A8155B">
      <w:pPr>
        <w:autoSpaceDE w:val="0"/>
        <w:autoSpaceDN w:val="0"/>
        <w:adjustRightInd w:val="0"/>
        <w:jc w:val="right"/>
        <w:rPr>
          <w:rFonts w:ascii="Georgia" w:hAnsi="Georgia" w:cs="Verdana"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jc w:val="right"/>
        <w:rPr>
          <w:rFonts w:ascii="Georgia" w:hAnsi="Georgia" w:cs="Verdana"/>
          <w:color w:val="000000"/>
        </w:rPr>
      </w:pP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A8155B">
        <w:rPr>
          <w:rFonts w:ascii="Georgia" w:hAnsi="Georgia" w:cs="Verdana"/>
          <w:color w:val="000000"/>
        </w:rPr>
        <w:t>U ________________________</w:t>
      </w:r>
    </w:p>
    <w:p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ArialMT"/>
          <w:color w:val="000000"/>
        </w:rPr>
      </w:pPr>
      <w:r w:rsidRPr="00A8155B">
        <w:rPr>
          <w:rFonts w:ascii="Georgia" w:hAnsi="Georgia" w:cs="Verdana"/>
          <w:color w:val="000000"/>
        </w:rPr>
        <w:t>(mjesto i datum)</w:t>
      </w:r>
    </w:p>
    <w:p w:rsidR="00A8155B" w:rsidRPr="00A8155B" w:rsidRDefault="00A8155B" w:rsidP="00A8155B">
      <w:pPr>
        <w:rPr>
          <w:rFonts w:ascii="Georgia" w:hAnsi="Georgia"/>
        </w:rPr>
      </w:pPr>
    </w:p>
    <w:p w:rsidR="00A8155B" w:rsidRPr="00A8155B" w:rsidRDefault="00A8155B" w:rsidP="00A8155B">
      <w:pPr>
        <w:rPr>
          <w:rFonts w:ascii="Georgia" w:hAnsi="Georgia"/>
        </w:rPr>
      </w:pPr>
    </w:p>
    <w:p w:rsidR="00A8155B" w:rsidRDefault="00A8155B" w:rsidP="00A8155B"/>
    <w:p w:rsidR="00E12C06" w:rsidRPr="00A8155B" w:rsidRDefault="00E12C06" w:rsidP="00A8155B"/>
    <w:sectPr w:rsidR="00E12C06" w:rsidRPr="00A8155B" w:rsidSect="005650D6">
      <w:headerReference w:type="even" r:id="rId8"/>
      <w:headerReference w:type="default" r:id="rId9"/>
      <w:headerReference w:type="first" r:id="rId10"/>
      <w:footerReference w:type="first" r:id="rId11"/>
      <w:pgSz w:w="11900" w:h="16840"/>
      <w:pgMar w:top="1985" w:right="1134" w:bottom="851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2C06" w:rsidRDefault="00E12C06" w:rsidP="004F4250">
      <w:r>
        <w:separator/>
      </w:r>
    </w:p>
  </w:endnote>
  <w:endnote w:type="continuationSeparator" w:id="0">
    <w:p w:rsidR="00E12C06" w:rsidRDefault="00E12C06" w:rsidP="004F4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55B" w:rsidRPr="00A8155B" w:rsidRDefault="00213956" w:rsidP="00A8155B">
    <w:pPr>
      <w:autoSpaceDE w:val="0"/>
      <w:autoSpaceDN w:val="0"/>
      <w:adjustRightInd w:val="0"/>
      <w:rPr>
        <w:rFonts w:ascii="Georgia" w:hAnsi="Georgia" w:cs="Verdana"/>
        <w:sz w:val="18"/>
        <w:szCs w:val="18"/>
      </w:rPr>
    </w:pPr>
    <w:r>
      <w:rPr>
        <w:rFonts w:ascii="Georgia" w:hAnsi="Georgia" w:cs="Verdana"/>
        <w:sz w:val="18"/>
        <w:szCs w:val="18"/>
      </w:rPr>
      <w:t>HKMB_OB_54</w:t>
    </w:r>
    <w:r w:rsidR="00A8155B" w:rsidRPr="00A8155B">
      <w:rPr>
        <w:rFonts w:ascii="Georgia" w:hAnsi="Georgia" w:cs="Verdana"/>
        <w:sz w:val="18"/>
        <w:szCs w:val="18"/>
      </w:rPr>
      <w:t>_</w:t>
    </w:r>
    <w:r>
      <w:rPr>
        <w:rFonts w:ascii="Georgia" w:hAnsi="Georgia" w:cs="Verdana"/>
        <w:sz w:val="18"/>
        <w:szCs w:val="18"/>
      </w:rPr>
      <w:t>1</w:t>
    </w:r>
    <w:r w:rsidR="00A8155B" w:rsidRPr="00A8155B">
      <w:rPr>
        <w:rFonts w:ascii="Georgia" w:hAnsi="Georgia" w:cs="Verdana"/>
        <w:sz w:val="18"/>
        <w:szCs w:val="18"/>
      </w:rPr>
      <w:t>_Zahtjev_obnavljanje_licence_</w:t>
    </w:r>
    <w:r>
      <w:rPr>
        <w:rFonts w:ascii="Georgia" w:hAnsi="Georgia" w:cs="Verdana"/>
        <w:sz w:val="18"/>
        <w:szCs w:val="18"/>
      </w:rPr>
      <w:t>stranci</w:t>
    </w:r>
    <w:r w:rsidR="00A8155B">
      <w:rPr>
        <w:rFonts w:ascii="Georgia" w:hAnsi="Georgia" w:cs="Verdana"/>
        <w:sz w:val="18"/>
        <w:szCs w:val="18"/>
      </w:rPr>
      <w:t xml:space="preserve">                                                          </w:t>
    </w:r>
    <w:r w:rsidR="00AD23E9">
      <w:rPr>
        <w:rFonts w:ascii="Georgia" w:hAnsi="Georgia" w:cs="Verdana"/>
        <w:sz w:val="18"/>
        <w:szCs w:val="18"/>
      </w:rPr>
      <w:t xml:space="preserve">      </w:t>
    </w:r>
    <w:r w:rsidR="00A8155B">
      <w:rPr>
        <w:rFonts w:ascii="Georgia" w:hAnsi="Georgia" w:cs="Verdana"/>
        <w:sz w:val="18"/>
        <w:szCs w:val="18"/>
      </w:rPr>
      <w:t xml:space="preserve">                  1</w:t>
    </w:r>
    <w:r w:rsidR="00AD23E9">
      <w:rPr>
        <w:rFonts w:ascii="Georgia" w:hAnsi="Georgia" w:cs="Verdana"/>
        <w:sz w:val="18"/>
        <w:szCs w:val="18"/>
      </w:rPr>
      <w:t>/1</w:t>
    </w:r>
  </w:p>
  <w:p w:rsidR="00A8155B" w:rsidRDefault="00A815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2C06" w:rsidRDefault="00E12C06" w:rsidP="004F4250">
      <w:r>
        <w:separator/>
      </w:r>
    </w:p>
  </w:footnote>
  <w:footnote w:type="continuationSeparator" w:id="0">
    <w:p w:rsidR="00E12C06" w:rsidRDefault="00E12C06" w:rsidP="004F42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Default="00FD6731" w:rsidP="004F425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D6731" w:rsidRDefault="00FD6731" w:rsidP="004F4250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Pr="00045D30" w:rsidRDefault="00FD6731" w:rsidP="00FD6731">
    <w:pPr>
      <w:pStyle w:val="Header"/>
      <w:framePr w:w="611" w:wrap="around" w:vAnchor="text" w:hAnchor="page" w:x="10162" w:y="302"/>
      <w:ind w:right="45"/>
      <w:jc w:val="right"/>
      <w:rPr>
        <w:rStyle w:val="PageNumber"/>
        <w:rFonts w:asciiTheme="majorHAnsi" w:hAnsiTheme="majorHAnsi"/>
        <w:sz w:val="20"/>
        <w:szCs w:val="20"/>
      </w:rPr>
    </w:pPr>
    <w:r w:rsidRPr="00045D30">
      <w:rPr>
        <w:rStyle w:val="PageNumber"/>
        <w:rFonts w:asciiTheme="majorHAnsi" w:hAnsiTheme="majorHAnsi"/>
        <w:sz w:val="20"/>
        <w:szCs w:val="20"/>
      </w:rPr>
      <w:fldChar w:fldCharType="begin"/>
    </w:r>
    <w:r w:rsidRPr="00045D30">
      <w:rPr>
        <w:rStyle w:val="PageNumber"/>
        <w:rFonts w:asciiTheme="majorHAnsi" w:hAnsiTheme="majorHAnsi"/>
        <w:sz w:val="20"/>
        <w:szCs w:val="20"/>
      </w:rPr>
      <w:instrText xml:space="preserve">PAGE  </w:instrText>
    </w:r>
    <w:r w:rsidRPr="00045D30">
      <w:rPr>
        <w:rStyle w:val="PageNumber"/>
        <w:rFonts w:asciiTheme="majorHAnsi" w:hAnsiTheme="majorHAnsi"/>
        <w:sz w:val="20"/>
        <w:szCs w:val="20"/>
      </w:rPr>
      <w:fldChar w:fldCharType="separate"/>
    </w:r>
    <w:r w:rsidR="00B45E01">
      <w:rPr>
        <w:rStyle w:val="PageNumber"/>
        <w:rFonts w:asciiTheme="majorHAnsi" w:hAnsiTheme="majorHAnsi"/>
        <w:noProof/>
        <w:sz w:val="20"/>
        <w:szCs w:val="20"/>
      </w:rPr>
      <w:t>2</w:t>
    </w:r>
    <w:r w:rsidRPr="00045D30">
      <w:rPr>
        <w:rStyle w:val="PageNumber"/>
        <w:rFonts w:asciiTheme="majorHAnsi" w:hAnsiTheme="majorHAnsi"/>
        <w:sz w:val="20"/>
        <w:szCs w:val="20"/>
      </w:rPr>
      <w:fldChar w:fldCharType="end"/>
    </w:r>
  </w:p>
  <w:p w:rsidR="00FD6731" w:rsidRDefault="00FD6731" w:rsidP="003A2DA8">
    <w:pPr>
      <w:pStyle w:val="Header"/>
      <w:ind w:left="-340" w:right="357"/>
    </w:pPr>
    <w:r>
      <w:rPr>
        <w:noProof/>
      </w:rPr>
      <w:drawing>
        <wp:inline distT="0" distB="0" distL="0" distR="0" wp14:anchorId="558299FA" wp14:editId="0E59F912">
          <wp:extent cx="3599688" cy="377952"/>
          <wp:effectExtent l="0" t="0" r="762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- HKMB logo 1re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688" cy="377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Default="00FD6731" w:rsidP="002C21A1">
    <w:pPr>
      <w:pStyle w:val="Header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B4D493" wp14:editId="304BC540">
              <wp:simplePos x="0" y="0"/>
              <wp:positionH relativeFrom="column">
                <wp:posOffset>4552315</wp:posOffset>
              </wp:positionH>
              <wp:positionV relativeFrom="paragraph">
                <wp:posOffset>159385</wp:posOffset>
              </wp:positionV>
              <wp:extent cx="1320800" cy="1055370"/>
              <wp:effectExtent l="0" t="0" r="0" b="1143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0800" cy="1055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D6731" w:rsidRPr="00190E49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190E4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Eugena Kumičića 5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190E4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10000 Zagreb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Republika Hrvatska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Tel.: +385 1 4572 927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Fax: +385 1 4572 797</w:t>
                          </w:r>
                        </w:p>
                        <w:p w:rsidR="00FD6731" w:rsidRPr="00190E49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www.hkmb.hr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B4D49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358.45pt;margin-top:12.55pt;width:104pt;height:8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" filled="f" stroked="f">
              <v:textbox inset=",0">
                <w:txbxContent>
                  <w:p w:rsidR="00FD6731" w:rsidRPr="00190E49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190E49">
                      <w:rPr>
                        <w:rFonts w:asciiTheme="majorHAnsi" w:hAnsiTheme="majorHAnsi"/>
                        <w:sz w:val="20"/>
                        <w:szCs w:val="20"/>
                      </w:rPr>
                      <w:t>Eugena Kumičića 5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190E49">
                      <w:rPr>
                        <w:rFonts w:asciiTheme="majorHAnsi" w:hAnsiTheme="majorHAnsi"/>
                        <w:sz w:val="20"/>
                        <w:szCs w:val="20"/>
                      </w:rPr>
                      <w:t>10000 Zagreb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Republika Hrvatska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Tel.: +385 1 4572 927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Fax: +385 1 4572 797</w:t>
                    </w:r>
                  </w:p>
                  <w:p w:rsidR="00FD6731" w:rsidRPr="00190E49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www.hkmb.hr</w:t>
                    </w:r>
                  </w:p>
                </w:txbxContent>
              </v:textbox>
            </v:shape>
          </w:pict>
        </mc:Fallback>
      </mc:AlternateContent>
    </w:r>
    <w:r w:rsidRPr="00A707DA">
      <w:rPr>
        <w:noProof/>
        <w:color w:val="000000" w:themeColor="text1"/>
        <w:shd w:val="clear" w:color="auto" w:fill="FFFFFF"/>
      </w:rPr>
      <w:drawing>
        <wp:anchor distT="0" distB="0" distL="114300" distR="114300" simplePos="0" relativeHeight="251661312" behindDoc="0" locked="0" layoutInCell="1" allowOverlap="1" wp14:anchorId="65DAE46A" wp14:editId="1979B13E">
          <wp:simplePos x="0" y="0"/>
          <wp:positionH relativeFrom="column">
            <wp:posOffset>3924300</wp:posOffset>
          </wp:positionH>
          <wp:positionV relativeFrom="paragraph">
            <wp:posOffset>178435</wp:posOffset>
          </wp:positionV>
          <wp:extent cx="521208" cy="499872"/>
          <wp:effectExtent l="0" t="0" r="1270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_9001_C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208" cy="499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C915F3A" wp14:editId="1FFF2DC2">
          <wp:extent cx="3406417" cy="1022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- HKMB logo 2reda.ti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32988"/>
                  <a:stretch/>
                </pic:blipFill>
                <pic:spPr bwMode="auto">
                  <a:xfrm>
                    <a:off x="0" y="0"/>
                    <a:ext cx="3416808" cy="10255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D6731" w:rsidRDefault="00FD673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8B1E5B" wp14:editId="43184959">
              <wp:simplePos x="0" y="0"/>
              <wp:positionH relativeFrom="column">
                <wp:posOffset>-6985</wp:posOffset>
              </wp:positionH>
              <wp:positionV relativeFrom="paragraph">
                <wp:posOffset>26035</wp:posOffset>
              </wp:positionV>
              <wp:extent cx="4464685" cy="0"/>
              <wp:effectExtent l="0" t="0" r="31115" b="2540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464685" cy="0"/>
                      </a:xfrm>
                      <a:prstGeom prst="line">
                        <a:avLst/>
                      </a:prstGeom>
                      <a:ln w="6350" cap="rnd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8E7777" id="Straight Connector 1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2.05pt" to="351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" strokecolor="black [3213]" strokeweight=".5pt">
              <v:stroke endcap="round"/>
            </v:line>
          </w:pict>
        </mc:Fallback>
      </mc:AlternateContent>
    </w:r>
  </w:p>
  <w:p w:rsidR="00FD6731" w:rsidRDefault="00FD673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D52DF3"/>
    <w:multiLevelType w:val="hybridMultilevel"/>
    <w:tmpl w:val="28C67D1A"/>
    <w:lvl w:ilvl="0" w:tplc="B8D2F5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30096E"/>
    <w:multiLevelType w:val="multilevel"/>
    <w:tmpl w:val="FBD23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943500"/>
    <w:multiLevelType w:val="multilevel"/>
    <w:tmpl w:val="DEAAC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A281CB2"/>
    <w:multiLevelType w:val="hybridMultilevel"/>
    <w:tmpl w:val="1EBA20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8353C36"/>
    <w:multiLevelType w:val="multilevel"/>
    <w:tmpl w:val="5F5EF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3C499C"/>
    <w:multiLevelType w:val="multilevel"/>
    <w:tmpl w:val="5C06E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42274F"/>
    <w:multiLevelType w:val="multilevel"/>
    <w:tmpl w:val="89A4D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DF091C"/>
    <w:multiLevelType w:val="multilevel"/>
    <w:tmpl w:val="3EA48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autoHyphenation/>
  <w:hyphenationZone w:val="17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C06"/>
    <w:rsid w:val="00040504"/>
    <w:rsid w:val="00040800"/>
    <w:rsid w:val="00045D30"/>
    <w:rsid w:val="00101300"/>
    <w:rsid w:val="0013703A"/>
    <w:rsid w:val="001539C1"/>
    <w:rsid w:val="00190E49"/>
    <w:rsid w:val="00213956"/>
    <w:rsid w:val="00284B0D"/>
    <w:rsid w:val="002C21A1"/>
    <w:rsid w:val="00387259"/>
    <w:rsid w:val="003A2DA8"/>
    <w:rsid w:val="00417373"/>
    <w:rsid w:val="004A0BE3"/>
    <w:rsid w:val="004C63E7"/>
    <w:rsid w:val="004D1185"/>
    <w:rsid w:val="004F4250"/>
    <w:rsid w:val="005650D6"/>
    <w:rsid w:val="005B1402"/>
    <w:rsid w:val="00672FA7"/>
    <w:rsid w:val="00686E52"/>
    <w:rsid w:val="006B5031"/>
    <w:rsid w:val="00756AE9"/>
    <w:rsid w:val="007800D2"/>
    <w:rsid w:val="007F0A2A"/>
    <w:rsid w:val="008E2F12"/>
    <w:rsid w:val="00974E26"/>
    <w:rsid w:val="009D6252"/>
    <w:rsid w:val="00A518F6"/>
    <w:rsid w:val="00A707DA"/>
    <w:rsid w:val="00A8155B"/>
    <w:rsid w:val="00AD01D5"/>
    <w:rsid w:val="00AD23E9"/>
    <w:rsid w:val="00B45E01"/>
    <w:rsid w:val="00BC365E"/>
    <w:rsid w:val="00C45109"/>
    <w:rsid w:val="00C91B12"/>
    <w:rsid w:val="00D42D5A"/>
    <w:rsid w:val="00DF2887"/>
    <w:rsid w:val="00DF47E2"/>
    <w:rsid w:val="00E12C06"/>
    <w:rsid w:val="00E623A5"/>
    <w:rsid w:val="00EA5A99"/>
    <w:rsid w:val="00F21EFB"/>
    <w:rsid w:val="00FD6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efaultImageDpi w14:val="300"/>
  <w15:docId w15:val="{67B42E94-BC83-4CE3-9147-FB5F34CDE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eorgia" w:eastAsiaTheme="minorEastAsia" w:hAnsi="Georgia" w:cs="Times New Roman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2C06"/>
    <w:rPr>
      <w:rFonts w:ascii="Times New Roman" w:eastAsia="Times New Roman" w:hAnsi="Times New Roman"/>
      <w:sz w:val="24"/>
      <w:szCs w:val="24"/>
      <w:lang w:eastAsia="hr-HR"/>
    </w:rPr>
  </w:style>
  <w:style w:type="paragraph" w:styleId="Heading2">
    <w:name w:val="heading 2"/>
    <w:basedOn w:val="Normal"/>
    <w:link w:val="Heading2Char"/>
    <w:uiPriority w:val="9"/>
    <w:qFormat/>
    <w:rsid w:val="004F425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F4250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F4250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F4250"/>
    <w:rPr>
      <w:rFonts w:ascii="Times" w:hAnsi="Times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4F425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250"/>
  </w:style>
  <w:style w:type="character" w:styleId="PageNumber">
    <w:name w:val="page number"/>
    <w:basedOn w:val="DefaultParagraphFont"/>
    <w:uiPriority w:val="99"/>
    <w:semiHidden/>
    <w:unhideWhenUsed/>
    <w:rsid w:val="004F4250"/>
  </w:style>
  <w:style w:type="paragraph" w:styleId="Footer">
    <w:name w:val="footer"/>
    <w:basedOn w:val="Normal"/>
    <w:link w:val="FooterChar"/>
    <w:uiPriority w:val="99"/>
    <w:unhideWhenUsed/>
    <w:rsid w:val="00C91B1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B12"/>
  </w:style>
  <w:style w:type="paragraph" w:styleId="BalloonText">
    <w:name w:val="Balloon Text"/>
    <w:basedOn w:val="Normal"/>
    <w:link w:val="BalloonTextChar"/>
    <w:uiPriority w:val="99"/>
    <w:semiHidden/>
    <w:unhideWhenUsed/>
    <w:rsid w:val="008E2F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F12"/>
    <w:rPr>
      <w:rFonts w:ascii="Lucida Grande" w:hAnsi="Lucida Grande" w:cs="Lucida Grande"/>
      <w:sz w:val="18"/>
      <w:szCs w:val="18"/>
    </w:rPr>
  </w:style>
  <w:style w:type="character" w:customStyle="1" w:styleId="bodybld90verzal">
    <w:name w:val="body_bld_90_verzal"/>
    <w:basedOn w:val="DefaultParagraphFont"/>
    <w:rsid w:val="00A518F6"/>
  </w:style>
  <w:style w:type="paragraph" w:customStyle="1" w:styleId="bodybld90verzal1">
    <w:name w:val="body_bld_90_verzal1"/>
    <w:basedOn w:val="Normal"/>
    <w:rsid w:val="00A518F6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6E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7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"/><Relationship Id="rId1" Type="http://schemas.openxmlformats.org/officeDocument/2006/relationships/image" Target="media/image2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iskstation\dokumenti\KOMORA\_TEMPLEJTI\Dopis%20---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49BD15-539D-430A-AB6C-A0D49FE60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 --- template.dotx</Template>
  <TotalTime>32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Kofein</Company>
  <LinksUpToDate>false</LinksUpToDate>
  <CharactersWithSpaces>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HKMB03</dc:creator>
  <cp:keywords/>
  <dc:description/>
  <cp:lastModifiedBy>HKMB01</cp:lastModifiedBy>
  <cp:revision>9</cp:revision>
  <cp:lastPrinted>2018-04-09T12:53:00Z</cp:lastPrinted>
  <dcterms:created xsi:type="dcterms:W3CDTF">2017-03-30T07:46:00Z</dcterms:created>
  <dcterms:modified xsi:type="dcterms:W3CDTF">2018-04-09T13:02:00Z</dcterms:modified>
</cp:coreProperties>
</file>