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70E" w:rsidRDefault="0026570E" w:rsidP="0026570E">
      <w:pPr>
        <w:pStyle w:val="BodyText"/>
        <w:rPr>
          <w:rFonts w:ascii="Georgia" w:hAnsi="Georgia"/>
          <w:szCs w:val="24"/>
        </w:rPr>
      </w:pPr>
    </w:p>
    <w:p w:rsidR="0026570E" w:rsidRPr="0026570E" w:rsidRDefault="0026570E" w:rsidP="0026570E">
      <w:pPr>
        <w:pStyle w:val="BodyText"/>
        <w:rPr>
          <w:rFonts w:ascii="Georgia" w:hAnsi="Georgia"/>
          <w:szCs w:val="24"/>
        </w:rPr>
      </w:pPr>
      <w:r w:rsidRPr="0026570E">
        <w:rPr>
          <w:rFonts w:ascii="Georgia" w:hAnsi="Georgia"/>
          <w:szCs w:val="24"/>
        </w:rPr>
        <w:t>Članovi Hrvatske komore medicinskih biokemičara tijekom svoje prakse na poslovima medicinsko-laboratorijske dijagnostike, obvezuju se poštivati načela etičkog ponašanja kako stoji u Kodeksu etike i deontologije medicinskih biokemičara i Pravilima ponašanja i odgovornosti u struci, koja obuhvaćaju odnos prema bolesniku: izvođenje laboratorijskih postupaka, istraživanje i razvoj, obrazovanje i usavršavanje, upravljanje i druge oblike profesionalnog rada. Navedena načela prihvaćaju se potpisom sljedeće Izjave.</w:t>
      </w:r>
    </w:p>
    <w:p w:rsidR="0026570E" w:rsidRDefault="0026570E" w:rsidP="0026570E">
      <w:pPr>
        <w:jc w:val="both"/>
        <w:rPr>
          <w:rFonts w:ascii="Georgia" w:hAnsi="Georgia"/>
        </w:rPr>
      </w:pPr>
    </w:p>
    <w:p w:rsidR="0026570E" w:rsidRPr="0026570E" w:rsidRDefault="0026570E" w:rsidP="0026570E">
      <w:pPr>
        <w:jc w:val="both"/>
        <w:rPr>
          <w:rFonts w:ascii="Georgia" w:hAnsi="Georgia"/>
        </w:rPr>
      </w:pPr>
    </w:p>
    <w:p w:rsidR="0026570E" w:rsidRPr="0026570E" w:rsidRDefault="0026570E" w:rsidP="0026570E">
      <w:pPr>
        <w:pStyle w:val="Heading2"/>
        <w:jc w:val="center"/>
        <w:rPr>
          <w:rFonts w:ascii="Georgia" w:hAnsi="Georgia"/>
          <w:sz w:val="24"/>
          <w:szCs w:val="24"/>
        </w:rPr>
      </w:pPr>
      <w:r w:rsidRPr="0026570E">
        <w:rPr>
          <w:rFonts w:ascii="Georgia" w:hAnsi="Georgia"/>
          <w:sz w:val="24"/>
          <w:szCs w:val="24"/>
        </w:rPr>
        <w:t>I Z J A V A</w:t>
      </w:r>
    </w:p>
    <w:p w:rsidR="0026570E" w:rsidRPr="0026570E" w:rsidRDefault="0026570E" w:rsidP="0026570E">
      <w:pPr>
        <w:jc w:val="center"/>
        <w:rPr>
          <w:rFonts w:ascii="Georgia" w:hAnsi="Georgia"/>
        </w:rPr>
      </w:pPr>
      <w:bookmarkStart w:id="0" w:name="_GoBack"/>
      <w:bookmarkEnd w:id="0"/>
    </w:p>
    <w:p w:rsidR="0026570E" w:rsidRPr="0026570E" w:rsidRDefault="0026570E" w:rsidP="0026570E">
      <w:pPr>
        <w:pStyle w:val="BodyText"/>
        <w:ind w:left="720"/>
        <w:rPr>
          <w:rFonts w:ascii="Georgia" w:hAnsi="Georgia"/>
          <w:szCs w:val="24"/>
        </w:rPr>
      </w:pPr>
      <w:r w:rsidRPr="0026570E">
        <w:rPr>
          <w:rFonts w:ascii="Georgia" w:hAnsi="Georgia"/>
          <w:szCs w:val="24"/>
        </w:rPr>
        <w:t>Obvezujem se, da ću radeći kao medicinski biokemičar:</w:t>
      </w:r>
    </w:p>
    <w:p w:rsidR="0026570E" w:rsidRPr="0026570E" w:rsidRDefault="0026570E" w:rsidP="0026570E">
      <w:pPr>
        <w:jc w:val="both"/>
        <w:rPr>
          <w:rFonts w:ascii="Georgia" w:hAnsi="Georgia"/>
        </w:rPr>
      </w:pP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>ponašati se časno i pošteno prema svojoj profesiji,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</w:rPr>
      </w:pPr>
      <w:r w:rsidRPr="0026570E">
        <w:rPr>
          <w:rFonts w:ascii="Georgia" w:hAnsi="Georgia"/>
        </w:rPr>
        <w:t>izbjegavati profesionalno neprihvatljive postupke,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</w:rPr>
      </w:pPr>
      <w:r w:rsidRPr="0026570E">
        <w:rPr>
          <w:rFonts w:ascii="Georgia" w:hAnsi="Georgia"/>
        </w:rPr>
        <w:t>težiti visoko kvalitetnim profesionalnim ciljevima, u prvom redu vjerodostojnosti i pouzdanosti rezultata laboratorijskih pretraga,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</w:rPr>
      </w:pPr>
      <w:r w:rsidRPr="0026570E">
        <w:rPr>
          <w:rFonts w:ascii="Georgia" w:hAnsi="Georgia"/>
        </w:rPr>
        <w:t>čuvati povjerljive podatke dobivene tijekom svojih profesionalnih aktivnosti i sprečavati njihovu zloupotrebu,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</w:rPr>
      </w:pPr>
      <w:r w:rsidRPr="0026570E">
        <w:rPr>
          <w:rFonts w:ascii="Georgia" w:hAnsi="Georgia"/>
        </w:rPr>
        <w:t>trajno se usavršavati, širiti svoje znanje i vještine i u potpunosti ih primjenjivati,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>raditi na sigurnosti i boljitku bolesnika, suradnika, kolega i okoliša,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>izbjegavati i trajno rješavati postojeće ili moguće sukobe u svojoj radnoj sredini.</w:t>
      </w:r>
    </w:p>
    <w:p w:rsidR="0026570E" w:rsidRPr="0026570E" w:rsidRDefault="0026570E" w:rsidP="0026570E">
      <w:pPr>
        <w:numPr>
          <w:ilvl w:val="0"/>
          <w:numId w:val="8"/>
        </w:numPr>
        <w:spacing w:line="360" w:lineRule="auto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>Uredno ispunjavati svoje obveze prema Hrvatskoj komori medicinskih biokemičara</w:t>
      </w:r>
    </w:p>
    <w:p w:rsidR="0026570E" w:rsidRPr="0026570E" w:rsidRDefault="0026570E" w:rsidP="0026570E">
      <w:pPr>
        <w:jc w:val="both"/>
        <w:rPr>
          <w:rFonts w:ascii="Georgia" w:hAnsi="Georgia"/>
          <w:lang w:val="pl-PL"/>
        </w:rPr>
      </w:pPr>
    </w:p>
    <w:p w:rsidR="0026570E" w:rsidRPr="0026570E" w:rsidRDefault="0026570E" w:rsidP="0026570E">
      <w:pPr>
        <w:jc w:val="both"/>
        <w:rPr>
          <w:rFonts w:ascii="Georgia" w:hAnsi="Georgia"/>
          <w:lang w:val="pl-PL"/>
        </w:rPr>
      </w:pPr>
    </w:p>
    <w:p w:rsidR="0026570E" w:rsidRPr="0026570E" w:rsidRDefault="0026570E" w:rsidP="0026570E">
      <w:pPr>
        <w:jc w:val="both"/>
        <w:rPr>
          <w:rFonts w:ascii="Georgia" w:hAnsi="Georgia"/>
          <w:lang w:val="pl-PL"/>
        </w:rPr>
      </w:pPr>
    </w:p>
    <w:p w:rsidR="0026570E" w:rsidRPr="0026570E" w:rsidRDefault="0026570E" w:rsidP="0026570E">
      <w:pPr>
        <w:ind w:left="4320"/>
        <w:jc w:val="both"/>
        <w:rPr>
          <w:rFonts w:ascii="Georgia" w:hAnsi="Georgia"/>
          <w:lang w:val="pl-PL"/>
        </w:rPr>
      </w:pPr>
    </w:p>
    <w:p w:rsidR="0026570E" w:rsidRDefault="0026570E" w:rsidP="0026570E">
      <w:pPr>
        <w:ind w:left="4320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>Datum: ………………………….............</w:t>
      </w:r>
      <w:r>
        <w:rPr>
          <w:rFonts w:ascii="Georgia" w:hAnsi="Georgia"/>
          <w:lang w:val="pl-PL"/>
        </w:rPr>
        <w:t>..</w:t>
      </w:r>
    </w:p>
    <w:p w:rsidR="0026570E" w:rsidRPr="0026570E" w:rsidRDefault="0026570E" w:rsidP="0026570E">
      <w:pPr>
        <w:ind w:left="4320"/>
        <w:jc w:val="both"/>
        <w:rPr>
          <w:rFonts w:ascii="Georgia" w:hAnsi="Georgia"/>
          <w:lang w:val="pl-PL"/>
        </w:rPr>
      </w:pPr>
    </w:p>
    <w:p w:rsidR="0026570E" w:rsidRDefault="0026570E" w:rsidP="0026570E">
      <w:pPr>
        <w:ind w:left="4320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 xml:space="preserve">Ime i prezime:……………………………..     </w:t>
      </w:r>
    </w:p>
    <w:p w:rsidR="0026570E" w:rsidRPr="0026570E" w:rsidRDefault="0026570E" w:rsidP="0026570E">
      <w:pPr>
        <w:ind w:left="4320"/>
        <w:jc w:val="both"/>
        <w:rPr>
          <w:rFonts w:ascii="Georgia" w:hAnsi="Georgia"/>
          <w:lang w:val="pl-PL"/>
        </w:rPr>
      </w:pPr>
    </w:p>
    <w:p w:rsidR="0026570E" w:rsidRPr="0026570E" w:rsidRDefault="0026570E" w:rsidP="0026570E">
      <w:pPr>
        <w:ind w:left="4320"/>
        <w:jc w:val="both"/>
        <w:rPr>
          <w:rFonts w:ascii="Georgia" w:hAnsi="Georgia"/>
          <w:lang w:val="pl-PL"/>
        </w:rPr>
      </w:pPr>
      <w:r w:rsidRPr="0026570E">
        <w:rPr>
          <w:rFonts w:ascii="Georgia" w:hAnsi="Georgia"/>
          <w:lang w:val="pl-PL"/>
        </w:rPr>
        <w:t>Potpis:…………………………...............</w:t>
      </w:r>
      <w:r>
        <w:rPr>
          <w:rFonts w:ascii="Georgia" w:hAnsi="Georgia"/>
          <w:lang w:val="pl-PL"/>
        </w:rPr>
        <w:t>..</w:t>
      </w:r>
    </w:p>
    <w:p w:rsidR="0026570E" w:rsidRDefault="0026570E" w:rsidP="0026570E">
      <w:pPr>
        <w:ind w:left="4320"/>
        <w:jc w:val="both"/>
        <w:rPr>
          <w:rFonts w:ascii="Verdana" w:hAnsi="Verdana"/>
          <w:sz w:val="22"/>
          <w:szCs w:val="22"/>
          <w:lang w:val="pl-PL"/>
        </w:rPr>
      </w:pPr>
    </w:p>
    <w:p w:rsidR="0026570E" w:rsidRDefault="0026570E" w:rsidP="0026570E">
      <w:pPr>
        <w:ind w:left="4320"/>
        <w:jc w:val="both"/>
        <w:rPr>
          <w:rFonts w:ascii="Verdana" w:hAnsi="Verdana"/>
          <w:sz w:val="22"/>
          <w:szCs w:val="22"/>
          <w:lang w:val="pl-PL"/>
        </w:rPr>
      </w:pPr>
    </w:p>
    <w:p w:rsidR="0026570E" w:rsidRDefault="0026570E" w:rsidP="0026570E">
      <w:pPr>
        <w:rPr>
          <w:rFonts w:ascii="Verdana" w:hAnsi="Verdana"/>
          <w:sz w:val="22"/>
          <w:szCs w:val="22"/>
          <w:lang w:val="pl-PL"/>
        </w:rPr>
      </w:pPr>
    </w:p>
    <w:p w:rsidR="00E12C06" w:rsidRPr="0026570E" w:rsidRDefault="00E12C06" w:rsidP="0026570E"/>
    <w:sectPr w:rsidR="00E12C06" w:rsidRPr="0026570E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0F1" w:rsidRPr="00A650F1" w:rsidRDefault="0026570E">
    <w:pPr>
      <w:pStyle w:val="Footer"/>
      <w:rPr>
        <w:rFonts w:ascii="Georgia" w:hAnsi="Georgia"/>
        <w:sz w:val="18"/>
        <w:szCs w:val="18"/>
      </w:rPr>
    </w:pPr>
    <w:proofErr w:type="spellStart"/>
    <w:r>
      <w:rPr>
        <w:rFonts w:ascii="Georgia" w:hAnsi="Georgia"/>
        <w:sz w:val="18"/>
        <w:szCs w:val="18"/>
      </w:rPr>
      <w:t>HKMB_OB_4</w:t>
    </w:r>
    <w:r w:rsidR="00A650F1" w:rsidRPr="00A650F1">
      <w:rPr>
        <w:rFonts w:ascii="Georgia" w:hAnsi="Georgia"/>
        <w:sz w:val="18"/>
        <w:szCs w:val="18"/>
      </w:rPr>
      <w:t>_</w:t>
    </w:r>
    <w:r>
      <w:rPr>
        <w:rFonts w:ascii="Georgia" w:hAnsi="Georgia"/>
        <w:sz w:val="18"/>
        <w:szCs w:val="18"/>
      </w:rPr>
      <w:t>2</w:t>
    </w:r>
    <w:r w:rsidR="00A650F1" w:rsidRPr="00A650F1">
      <w:rPr>
        <w:rFonts w:ascii="Georgia" w:hAnsi="Georgia"/>
        <w:sz w:val="18"/>
        <w:szCs w:val="18"/>
      </w:rPr>
      <w:t>_</w:t>
    </w:r>
    <w:r>
      <w:rPr>
        <w:rFonts w:ascii="Georgia" w:hAnsi="Georgia"/>
        <w:sz w:val="18"/>
        <w:szCs w:val="18"/>
      </w:rPr>
      <w:t>Izjava</w:t>
    </w:r>
    <w:proofErr w:type="spellEnd"/>
    <w:r>
      <w:rPr>
        <w:rFonts w:ascii="Georgia" w:hAnsi="Georgia"/>
        <w:sz w:val="18"/>
        <w:szCs w:val="18"/>
      </w:rPr>
      <w:t xml:space="preserve">                                                                                                                                                              </w:t>
    </w:r>
    <w:r w:rsidR="00A650F1" w:rsidRPr="00A650F1">
      <w:rPr>
        <w:rFonts w:ascii="Georgia" w:hAnsi="Georgia"/>
        <w:sz w:val="18"/>
        <w:szCs w:val="18"/>
      </w:rPr>
      <w:t>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AD01D5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78196C"/>
    <w:multiLevelType w:val="singleLevel"/>
    <w:tmpl w:val="1C7AF4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5D30"/>
    <w:rsid w:val="00101300"/>
    <w:rsid w:val="0013703A"/>
    <w:rsid w:val="00190E49"/>
    <w:rsid w:val="0026570E"/>
    <w:rsid w:val="002C21A1"/>
    <w:rsid w:val="00387259"/>
    <w:rsid w:val="003A2DA8"/>
    <w:rsid w:val="00417373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F0A2A"/>
    <w:rsid w:val="008E2F12"/>
    <w:rsid w:val="00A518F6"/>
    <w:rsid w:val="00A650F1"/>
    <w:rsid w:val="00A707DA"/>
    <w:rsid w:val="00A71DD2"/>
    <w:rsid w:val="00AD01D5"/>
    <w:rsid w:val="00B10089"/>
    <w:rsid w:val="00BC365E"/>
    <w:rsid w:val="00C45109"/>
    <w:rsid w:val="00C91B12"/>
    <w:rsid w:val="00D42D5A"/>
    <w:rsid w:val="00DF2887"/>
    <w:rsid w:val="00DF47E2"/>
    <w:rsid w:val="00E12C06"/>
    <w:rsid w:val="00E623A5"/>
    <w:rsid w:val="00EA2372"/>
    <w:rsid w:val="00EA5A99"/>
    <w:rsid w:val="00F21EF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  <w:style w:type="paragraph" w:styleId="BodyText">
    <w:name w:val="Body Text"/>
    <w:basedOn w:val="Normal"/>
    <w:link w:val="BodyTextChar"/>
    <w:rsid w:val="0026570E"/>
    <w:pPr>
      <w:jc w:val="both"/>
    </w:pPr>
    <w:rPr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6570E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8066C9-FA07-4C21-9EB0-2E6926106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3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HKMB02</cp:lastModifiedBy>
  <cp:revision>3</cp:revision>
  <cp:lastPrinted>2016-08-18T07:17:00Z</cp:lastPrinted>
  <dcterms:created xsi:type="dcterms:W3CDTF">2018-06-06T13:33:00Z</dcterms:created>
  <dcterms:modified xsi:type="dcterms:W3CDTF">2018-06-06T13:36:00Z</dcterms:modified>
</cp:coreProperties>
</file>