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7CE4F" w14:textId="77777777" w:rsidR="00D52264" w:rsidRDefault="00D52264" w:rsidP="00D52264">
      <w:pPr>
        <w:pStyle w:val="Heading1"/>
        <w:rPr>
          <w:rFonts w:ascii="Georgia" w:hAnsi="Georgia"/>
          <w:sz w:val="24"/>
        </w:rPr>
      </w:pPr>
    </w:p>
    <w:p w14:paraId="34C28EDB" w14:textId="77777777" w:rsidR="00D52264" w:rsidRPr="00D52264" w:rsidRDefault="00D52264" w:rsidP="00D52264"/>
    <w:p w14:paraId="26EF3F74" w14:textId="77777777" w:rsidR="00D52264" w:rsidRPr="00D52264" w:rsidRDefault="00D52264" w:rsidP="00D52264">
      <w:pPr>
        <w:pStyle w:val="Heading1"/>
        <w:rPr>
          <w:rFonts w:ascii="Georgia" w:hAnsi="Georgia"/>
          <w:sz w:val="24"/>
        </w:rPr>
      </w:pPr>
      <w:r w:rsidRPr="00D52264">
        <w:rPr>
          <w:rFonts w:ascii="Georgia" w:hAnsi="Georgia"/>
          <w:sz w:val="24"/>
        </w:rPr>
        <w:t>OBRAČUN PUTNIH TROŠKOVA</w:t>
      </w:r>
    </w:p>
    <w:p w14:paraId="4361FB17" w14:textId="77777777" w:rsidR="00D52264" w:rsidRDefault="00D52264" w:rsidP="00D52264">
      <w:pPr>
        <w:rPr>
          <w:rFonts w:ascii="Georgia" w:hAnsi="Georgia" w:cs="Arial"/>
          <w:b/>
          <w:bCs/>
        </w:rPr>
      </w:pPr>
    </w:p>
    <w:p w14:paraId="20EA72CE" w14:textId="77777777" w:rsidR="00D52264" w:rsidRPr="00D52264" w:rsidRDefault="00D52264" w:rsidP="00D52264">
      <w:pPr>
        <w:rPr>
          <w:rFonts w:ascii="Georgia" w:hAnsi="Georgia" w:cs="Arial"/>
          <w:b/>
          <w:bCs/>
        </w:rPr>
      </w:pPr>
    </w:p>
    <w:p w14:paraId="5D430D52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Ime i prezime:</w:t>
      </w:r>
    </w:p>
    <w:p w14:paraId="7062DD60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OIB:</w:t>
      </w:r>
    </w:p>
    <w:p w14:paraId="1BD39CDF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Adresa:</w:t>
      </w:r>
    </w:p>
    <w:p w14:paraId="2035C731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Naziv banke:</w:t>
      </w:r>
    </w:p>
    <w:p w14:paraId="4A2774C6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IBAN(tekući račun):</w:t>
      </w:r>
    </w:p>
    <w:p w14:paraId="66B79ED4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Naziv banke:</w:t>
      </w:r>
    </w:p>
    <w:p w14:paraId="2D550F1F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IBAN(žiro račun):</w:t>
      </w:r>
    </w:p>
    <w:p w14:paraId="3331E584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 xml:space="preserve">Naziv tijela unutar HKMB čiji ste član:                                                                                                       </w:t>
      </w:r>
    </w:p>
    <w:p w14:paraId="1C3EB6D9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Svrha putovanja:</w:t>
      </w:r>
    </w:p>
    <w:p w14:paraId="2CF957A8" w14:textId="77777777"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Mjesto putovanja:</w:t>
      </w:r>
    </w:p>
    <w:p w14:paraId="74A4A40A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6B3615EE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Datum putovanja:</w:t>
      </w:r>
      <w:r w:rsidRPr="00D52264">
        <w:rPr>
          <w:rFonts w:ascii="Georgia" w:hAnsi="Georgia" w:cs="Arial"/>
          <w:bCs/>
        </w:rPr>
        <w:t xml:space="preserve"> polazak (datum, sat):</w:t>
      </w:r>
    </w:p>
    <w:p w14:paraId="14F446DF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                               povratak (datum, sat):</w:t>
      </w:r>
    </w:p>
    <w:p w14:paraId="7A4F92C7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59BEDE38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Putovanje osobnim automobilom:</w:t>
      </w:r>
    </w:p>
    <w:p w14:paraId="0A5FE2FD" w14:textId="61874763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Calibri"/>
          <w:lang w:eastAsia="hr-HR"/>
        </w:rPr>
        <w:t xml:space="preserve">Troškovi putovanja osobnim automobilom nadoknađuju se prema </w:t>
      </w:r>
      <w:r w:rsidR="003939AD">
        <w:rPr>
          <w:rFonts w:ascii="Georgia" w:hAnsi="Georgia" w:cs="Calibri"/>
          <w:lang w:eastAsia="hr-HR"/>
        </w:rPr>
        <w:t>0,13 EUR/1,00 kn</w:t>
      </w:r>
      <w:r w:rsidRPr="00D52264">
        <w:rPr>
          <w:rFonts w:ascii="Georgia" w:hAnsi="Georgia" w:cs="Calibri"/>
          <w:lang w:eastAsia="hr-HR"/>
        </w:rPr>
        <w:t>/km.</w:t>
      </w:r>
    </w:p>
    <w:p w14:paraId="1B93B2D1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broj kilometara:</w:t>
      </w:r>
    </w:p>
    <w:p w14:paraId="0C3FCA87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početno stanje brojila:</w:t>
      </w:r>
    </w:p>
    <w:p w14:paraId="06496547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završno stanje brojila:</w:t>
      </w:r>
    </w:p>
    <w:p w14:paraId="48BF0C2A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registarske oznake automobila:</w:t>
      </w:r>
    </w:p>
    <w:p w14:paraId="64428A03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marka automobila:</w:t>
      </w:r>
    </w:p>
    <w:p w14:paraId="67B57E5D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cestarina (iznos):</w:t>
      </w:r>
    </w:p>
    <w:p w14:paraId="38BD977E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mostarina (iznos):</w:t>
      </w:r>
    </w:p>
    <w:p w14:paraId="5C699137" w14:textId="77777777" w:rsidR="00D52264" w:rsidRPr="00D52264" w:rsidRDefault="00D52264" w:rsidP="003939AD">
      <w:pPr>
        <w:numPr>
          <w:ilvl w:val="0"/>
          <w:numId w:val="8"/>
        </w:num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tunelarina (iznos):</w:t>
      </w:r>
    </w:p>
    <w:p w14:paraId="58F4E004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Putovanje javnim prijevozom</w:t>
      </w:r>
      <w:r w:rsidRPr="00D52264">
        <w:rPr>
          <w:rFonts w:ascii="Georgia" w:hAnsi="Georgia" w:cs="Arial"/>
          <w:bCs/>
        </w:rPr>
        <w:t xml:space="preserve"> (iznos putne karte):</w:t>
      </w:r>
    </w:p>
    <w:p w14:paraId="4542EF04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Troškovi smještaja</w:t>
      </w:r>
      <w:r w:rsidRPr="00D52264">
        <w:rPr>
          <w:rFonts w:ascii="Georgia" w:hAnsi="Georgia" w:cs="Arial"/>
          <w:bCs/>
        </w:rPr>
        <w:t xml:space="preserve"> (iznos):</w:t>
      </w:r>
    </w:p>
    <w:p w14:paraId="33D84612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0B04DD4F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Za isplatu putnih troškova prilažem sljedeće dokumente (zaokružiti)</w:t>
      </w:r>
      <w:r w:rsidRPr="00D52264">
        <w:rPr>
          <w:rFonts w:ascii="Georgia" w:hAnsi="Georgia" w:cs="Arial"/>
          <w:bCs/>
        </w:rPr>
        <w:t>:</w:t>
      </w:r>
    </w:p>
    <w:p w14:paraId="54AADF16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Autobusna karta</w:t>
      </w:r>
    </w:p>
    <w:p w14:paraId="3A3D4275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Karta za vlak</w:t>
      </w:r>
    </w:p>
    <w:p w14:paraId="5B2B58D2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Avionska karta</w:t>
      </w:r>
    </w:p>
    <w:p w14:paraId="28FB53B8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račun za cestarinu </w:t>
      </w:r>
    </w:p>
    <w:p w14:paraId="4CC7951B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račun za mostarinu </w:t>
      </w:r>
    </w:p>
    <w:p w14:paraId="1FB00FCB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tunelarinu</w:t>
      </w:r>
    </w:p>
    <w:p w14:paraId="405A9033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trajekt</w:t>
      </w:r>
    </w:p>
    <w:p w14:paraId="6D5AC9DE" w14:textId="77777777"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smještaj</w:t>
      </w:r>
    </w:p>
    <w:p w14:paraId="4EFF4594" w14:textId="77777777"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321D2964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Izvješće s putovanja:</w:t>
      </w:r>
    </w:p>
    <w:p w14:paraId="23C9A703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0A18F516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7A7EFC0B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749834E5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0E321B9F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335A61ED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2D6B9FA9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14D8D2B7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5D18726C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14:paraId="0DEA7F11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78195CE1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000D1C4D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Cs/>
        </w:rPr>
        <w:t xml:space="preserve"> </w:t>
      </w:r>
      <w:r w:rsidRPr="00D52264">
        <w:rPr>
          <w:rFonts w:ascii="Georgia" w:hAnsi="Georgia" w:cs="Arial"/>
          <w:b/>
          <w:bCs/>
        </w:rPr>
        <w:t>Potpis podnositelj računa:                                           Datum podnošenja:</w:t>
      </w:r>
    </w:p>
    <w:p w14:paraId="1203737E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14:paraId="2972611F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14:paraId="2404BA2C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14:paraId="6466FE6D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5E3B90A2" w14:textId="77777777" w:rsidR="00D52264" w:rsidRPr="00D52264" w:rsidRDefault="00D52264" w:rsidP="00D52264">
      <w:pP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Napomena:</w:t>
      </w:r>
    </w:p>
    <w:p w14:paraId="2E288C6A" w14:textId="77777777" w:rsidR="00D52264" w:rsidRPr="00D52264" w:rsidRDefault="00D52264" w:rsidP="00D52264">
      <w:pPr>
        <w:jc w:val="both"/>
        <w:rPr>
          <w:rFonts w:ascii="Georgia" w:hAnsi="Georgia" w:cs="Arial"/>
          <w:bCs/>
          <w:i/>
        </w:rPr>
      </w:pPr>
      <w:r w:rsidRPr="00D52264">
        <w:rPr>
          <w:rFonts w:ascii="Georgia" w:hAnsi="Georgia" w:cs="Arial"/>
          <w:bCs/>
          <w:i/>
        </w:rPr>
        <w:t>Molimo Vas da ispunjeni obrazac sa priloženim original putnim dokumentima pošaljete najkasnije 7 dana od dana službenog putovanja u ured Hrvatske komore medicinskih biokemičara, Zagreb, Eugena Kumičića 5</w:t>
      </w:r>
    </w:p>
    <w:p w14:paraId="649F981F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599BC064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4730A215" w14:textId="77777777" w:rsidR="00D52264" w:rsidRPr="00D52264" w:rsidRDefault="00D52264" w:rsidP="00D52264">
      <w:pPr>
        <w:rPr>
          <w:rFonts w:ascii="Georgia" w:hAnsi="Georgia" w:cs="Arial"/>
          <w:bCs/>
        </w:rPr>
      </w:pPr>
    </w:p>
    <w:p w14:paraId="2FC6CCBB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  <w:i/>
          <w:u w:val="single"/>
        </w:rPr>
      </w:pPr>
      <w:r w:rsidRPr="00D52264">
        <w:rPr>
          <w:rFonts w:ascii="Georgia" w:hAnsi="Georgia" w:cs="Verdana"/>
          <w:b/>
          <w:i/>
          <w:color w:val="000000"/>
          <w:u w:val="single"/>
        </w:rPr>
        <w:t>Popunjava Hrvatska komora medicinskih biokemičara</w:t>
      </w:r>
      <w:r w:rsidRPr="00D52264">
        <w:rPr>
          <w:rFonts w:ascii="Georgia" w:hAnsi="Georgia" w:cs="Arial"/>
          <w:b/>
          <w:bCs/>
          <w:i/>
          <w:u w:val="single"/>
        </w:rPr>
        <w:t xml:space="preserve"> </w:t>
      </w:r>
    </w:p>
    <w:p w14:paraId="78A8F83F" w14:textId="77777777"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Odobrio:           Datum primitka:         Broj putnog naloga:        Datum plaćanja:</w:t>
      </w:r>
    </w:p>
    <w:p w14:paraId="054892AF" w14:textId="77777777"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14:paraId="4C2FF88C" w14:textId="77777777"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14:paraId="675EFCCE" w14:textId="77777777" w:rsidR="00D52264" w:rsidRPr="00D6314E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14:paraId="421564E5" w14:textId="77777777" w:rsidR="00E27B93" w:rsidRDefault="00E27B93" w:rsidP="00D52264"/>
    <w:p w14:paraId="49CC7AE9" w14:textId="77777777" w:rsidR="00E27B93" w:rsidRPr="00E27B93" w:rsidRDefault="00E27B93" w:rsidP="00E27B93"/>
    <w:p w14:paraId="44940EB1" w14:textId="77777777" w:rsidR="00E27B93" w:rsidRPr="003866D0" w:rsidRDefault="00E27B93" w:rsidP="00E27B93">
      <w:pPr>
        <w:jc w:val="both"/>
        <w:rPr>
          <w:rFonts w:ascii="Georgia" w:hAnsi="Georgia"/>
          <w:color w:val="FF0000"/>
        </w:rPr>
      </w:pPr>
    </w:p>
    <w:p w14:paraId="7F04722A" w14:textId="77777777" w:rsidR="003B08E9" w:rsidRDefault="00E27B93" w:rsidP="00E27B93">
      <w:pPr>
        <w:jc w:val="both"/>
        <w:rPr>
          <w:rFonts w:ascii="Georgia" w:hAnsi="Georgia"/>
          <w:color w:val="4F81BD" w:themeColor="accent1"/>
          <w:sz w:val="20"/>
          <w:szCs w:val="20"/>
        </w:rPr>
      </w:pPr>
      <w:r w:rsidRPr="00173C4B">
        <w:rPr>
          <w:rFonts w:ascii="Georgia" w:hAnsi="Georgia"/>
          <w:color w:val="4F81BD" w:themeColor="accent1"/>
          <w:sz w:val="20"/>
          <w:szCs w:val="20"/>
        </w:rPr>
        <w:t>Ispunjavanjem ovog obrasca dajem svoju suglasnost da Hrvatska komora medicinskih biokemičara</w:t>
      </w:r>
      <w:r w:rsidR="003866D0" w:rsidRPr="00173C4B">
        <w:rPr>
          <w:rFonts w:ascii="Georgia" w:hAnsi="Georgia"/>
          <w:color w:val="4F81BD" w:themeColor="accent1"/>
          <w:sz w:val="20"/>
          <w:szCs w:val="20"/>
        </w:rPr>
        <w:t>, Eugena Kumičića 5, OIB: 65480954328</w:t>
      </w:r>
      <w:r w:rsidRPr="00173C4B">
        <w:rPr>
          <w:rFonts w:ascii="Georgia" w:hAnsi="Georgia"/>
          <w:color w:val="4F81BD" w:themeColor="accent1"/>
          <w:sz w:val="20"/>
          <w:szCs w:val="20"/>
        </w:rPr>
        <w:t xml:space="preserve"> obrađuje moje </w:t>
      </w:r>
      <w:r w:rsidR="003866D0" w:rsidRPr="00173C4B">
        <w:rPr>
          <w:rFonts w:ascii="Georgia" w:hAnsi="Georgia"/>
          <w:color w:val="4F81BD" w:themeColor="accent1"/>
          <w:sz w:val="20"/>
          <w:szCs w:val="20"/>
        </w:rPr>
        <w:t xml:space="preserve">podatke u svrhu obračuna i isplate putnih troškova. </w:t>
      </w:r>
    </w:p>
    <w:p w14:paraId="689CBB9A" w14:textId="77777777" w:rsidR="003B08E9" w:rsidRPr="003B08E9" w:rsidRDefault="003B08E9" w:rsidP="003B08E9">
      <w:pPr>
        <w:jc w:val="both"/>
        <w:rPr>
          <w:rFonts w:ascii="Georgia" w:hAnsi="Georgia"/>
          <w:color w:val="4F81BD" w:themeColor="accent1"/>
          <w:sz w:val="20"/>
          <w:szCs w:val="20"/>
        </w:rPr>
      </w:pPr>
      <w:r w:rsidRPr="003B08E9">
        <w:rPr>
          <w:rFonts w:ascii="Georgia" w:hAnsi="Georgia"/>
          <w:color w:val="4F81BD" w:themeColor="accent1"/>
          <w:sz w:val="20"/>
          <w:szCs w:val="20"/>
        </w:rPr>
        <w:t xml:space="preserve">Prikupljene podatke Hrvatska komora medicinskih biokemičara će temeljem zakonske obveze dostavljati nadležnim institucijama i u druge ih svrhe neće dijeliti ni obrađivati. </w:t>
      </w:r>
    </w:p>
    <w:p w14:paraId="5FD5F702" w14:textId="10ECD98F" w:rsidR="004C63E7" w:rsidRDefault="004C63E7" w:rsidP="003B08E9">
      <w:pPr>
        <w:rPr>
          <w:rFonts w:ascii="Georgia" w:hAnsi="Georgia"/>
          <w:sz w:val="20"/>
          <w:szCs w:val="20"/>
        </w:rPr>
      </w:pPr>
    </w:p>
    <w:p w14:paraId="6962F5C0" w14:textId="147AB4CE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4276F7A9" w14:textId="6907EA67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6FB873B7" w14:textId="123C2ED1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29DCBACE" w14:textId="13F73121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0D246C9F" w14:textId="4967DAFD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304903D6" w14:textId="7C25001B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32820412" w14:textId="40E2EE8C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5CE639B0" w14:textId="0740040F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3DE8753D" w14:textId="19E66B12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37A65713" w14:textId="03673CF6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2A9A60AA" w14:textId="7F7B358B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34C202E4" w14:textId="11F5C62A" w:rsidR="006A50C1" w:rsidRPr="006A50C1" w:rsidRDefault="006A50C1" w:rsidP="006A50C1">
      <w:pPr>
        <w:rPr>
          <w:rFonts w:ascii="Georgia" w:hAnsi="Georgia"/>
          <w:sz w:val="20"/>
          <w:szCs w:val="20"/>
        </w:rPr>
      </w:pPr>
    </w:p>
    <w:p w14:paraId="1CBFEADD" w14:textId="09A1DD35" w:rsidR="006A50C1" w:rsidRPr="006A50C1" w:rsidRDefault="006A50C1" w:rsidP="006A50C1">
      <w:pPr>
        <w:tabs>
          <w:tab w:val="left" w:pos="1277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</w:p>
    <w:sectPr w:rsidR="006A50C1" w:rsidRPr="006A50C1" w:rsidSect="005650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A7057" w14:textId="77777777" w:rsidR="00F6140B" w:rsidRDefault="00F6140B" w:rsidP="004F4250">
      <w:r>
        <w:separator/>
      </w:r>
    </w:p>
  </w:endnote>
  <w:endnote w:type="continuationSeparator" w:id="0">
    <w:p w14:paraId="6A8BBBFA" w14:textId="77777777" w:rsidR="00F6140B" w:rsidRDefault="00F6140B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99A2" w14:textId="77777777" w:rsidR="00D52264" w:rsidRDefault="00D522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66191" w14:textId="735FE633" w:rsidR="00D52264" w:rsidRPr="00D52264" w:rsidRDefault="00793315" w:rsidP="00D52264">
    <w:pPr>
      <w:pStyle w:val="Footer"/>
      <w:rPr>
        <w:sz w:val="18"/>
        <w:szCs w:val="18"/>
      </w:rPr>
    </w:pPr>
    <w:r>
      <w:rPr>
        <w:sz w:val="18"/>
        <w:szCs w:val="18"/>
      </w:rPr>
      <w:t>HKMB_OB_33_</w:t>
    </w:r>
    <w:r w:rsidR="006A50C1">
      <w:rPr>
        <w:sz w:val="18"/>
        <w:szCs w:val="18"/>
      </w:rPr>
      <w:t>6</w:t>
    </w:r>
    <w:r>
      <w:rPr>
        <w:sz w:val="18"/>
        <w:szCs w:val="18"/>
      </w:rPr>
      <w:t>_O</w:t>
    </w:r>
    <w:r w:rsidR="00D52264" w:rsidRPr="00D52264">
      <w:rPr>
        <w:sz w:val="18"/>
        <w:szCs w:val="18"/>
      </w:rPr>
      <w:t>bračun_putnih_troškova</w:t>
    </w:r>
  </w:p>
  <w:p w14:paraId="0BD9C00F" w14:textId="77777777" w:rsidR="00D52264" w:rsidRDefault="00D522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B440A" w14:textId="2C995E37" w:rsidR="00D52264" w:rsidRPr="00D52264" w:rsidRDefault="004C430B">
    <w:pPr>
      <w:pStyle w:val="Footer"/>
      <w:rPr>
        <w:sz w:val="18"/>
        <w:szCs w:val="18"/>
      </w:rPr>
    </w:pPr>
    <w:r>
      <w:rPr>
        <w:sz w:val="18"/>
        <w:szCs w:val="18"/>
      </w:rPr>
      <w:t>HKMB_OB_33_</w:t>
    </w:r>
    <w:r w:rsidR="007F3527">
      <w:rPr>
        <w:sz w:val="18"/>
        <w:szCs w:val="18"/>
      </w:rPr>
      <w:t>6</w:t>
    </w:r>
    <w:r>
      <w:rPr>
        <w:sz w:val="18"/>
        <w:szCs w:val="18"/>
      </w:rPr>
      <w:t>_O</w:t>
    </w:r>
    <w:r w:rsidR="00D52264" w:rsidRPr="00D52264">
      <w:rPr>
        <w:sz w:val="18"/>
        <w:szCs w:val="18"/>
      </w:rPr>
      <w:t>bračun_putnih_troškova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1EF6E" w14:textId="77777777" w:rsidR="00F6140B" w:rsidRDefault="00F6140B" w:rsidP="004F4250">
      <w:r>
        <w:separator/>
      </w:r>
    </w:p>
  </w:footnote>
  <w:footnote w:type="continuationSeparator" w:id="0">
    <w:p w14:paraId="31D83A7F" w14:textId="77777777" w:rsidR="00F6140B" w:rsidRDefault="00F6140B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C8F4" w14:textId="77777777"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062835" w14:textId="77777777"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D2BD" w14:textId="77777777"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3B08E9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14:paraId="538F8AE1" w14:textId="77777777"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78E52A43" wp14:editId="0A9343B4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20FD" w14:textId="77777777"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991181" wp14:editId="614155C8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5C21F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14:paraId="54B4D07D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14:paraId="37AF3236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14:paraId="5726238C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14:paraId="6D2E9B35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14:paraId="300528EE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2284C448" wp14:editId="5A6AC3D7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4CE7E619" wp14:editId="7773227F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1C7473F0" w14:textId="77777777"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FF650A" wp14:editId="5ED3F0B2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C41BFD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14:paraId="3A907290" w14:textId="77777777"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6927"/>
    <w:multiLevelType w:val="hybridMultilevel"/>
    <w:tmpl w:val="EBDC0A9A"/>
    <w:lvl w:ilvl="0" w:tplc="FD4E449E"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BC1F3F"/>
    <w:multiLevelType w:val="hybridMultilevel"/>
    <w:tmpl w:val="E38C33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3116183">
    <w:abstractNumId w:val="8"/>
  </w:num>
  <w:num w:numId="2" w16cid:durableId="1953634659">
    <w:abstractNumId w:val="2"/>
  </w:num>
  <w:num w:numId="3" w16cid:durableId="956328810">
    <w:abstractNumId w:val="1"/>
  </w:num>
  <w:num w:numId="4" w16cid:durableId="1467508466">
    <w:abstractNumId w:val="4"/>
  </w:num>
  <w:num w:numId="5" w16cid:durableId="1424256504">
    <w:abstractNumId w:val="6"/>
  </w:num>
  <w:num w:numId="6" w16cid:durableId="1284969101">
    <w:abstractNumId w:val="7"/>
  </w:num>
  <w:num w:numId="7" w16cid:durableId="407265339">
    <w:abstractNumId w:val="3"/>
  </w:num>
  <w:num w:numId="8" w16cid:durableId="1321929013">
    <w:abstractNumId w:val="0"/>
  </w:num>
  <w:num w:numId="9" w16cid:durableId="17601748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autoHyphenation/>
  <w:hyphenationZone w:val="17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40B"/>
    <w:rsid w:val="00040504"/>
    <w:rsid w:val="00045D30"/>
    <w:rsid w:val="00101300"/>
    <w:rsid w:val="0013703A"/>
    <w:rsid w:val="00173C4B"/>
    <w:rsid w:val="00190E49"/>
    <w:rsid w:val="002C21A1"/>
    <w:rsid w:val="002E2B6A"/>
    <w:rsid w:val="003866D0"/>
    <w:rsid w:val="00387259"/>
    <w:rsid w:val="003939AD"/>
    <w:rsid w:val="003A2DA8"/>
    <w:rsid w:val="003B08E9"/>
    <w:rsid w:val="00417373"/>
    <w:rsid w:val="004C430B"/>
    <w:rsid w:val="004C63E7"/>
    <w:rsid w:val="004D1185"/>
    <w:rsid w:val="004F4250"/>
    <w:rsid w:val="005650D6"/>
    <w:rsid w:val="005B1402"/>
    <w:rsid w:val="00672FA7"/>
    <w:rsid w:val="00686E52"/>
    <w:rsid w:val="006A50C1"/>
    <w:rsid w:val="006B5031"/>
    <w:rsid w:val="00756AE9"/>
    <w:rsid w:val="00793315"/>
    <w:rsid w:val="007F0A2A"/>
    <w:rsid w:val="007F3527"/>
    <w:rsid w:val="008E2F12"/>
    <w:rsid w:val="00A518F6"/>
    <w:rsid w:val="00A707DA"/>
    <w:rsid w:val="00BC365E"/>
    <w:rsid w:val="00C45109"/>
    <w:rsid w:val="00C91B12"/>
    <w:rsid w:val="00D42D5A"/>
    <w:rsid w:val="00D52264"/>
    <w:rsid w:val="00DF2887"/>
    <w:rsid w:val="00DF47E2"/>
    <w:rsid w:val="00E27B93"/>
    <w:rsid w:val="00E623A5"/>
    <w:rsid w:val="00EA5A99"/>
    <w:rsid w:val="00F21EFB"/>
    <w:rsid w:val="00F6140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4B1278F"/>
  <w14:defaultImageDpi w14:val="300"/>
  <w15:docId w15:val="{E47BEAF6-E214-4323-8FFF-1838E5F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26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226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52264"/>
    <w:rPr>
      <w:rFonts w:ascii="Times New Roman" w:eastAsia="Times New Roman" w:hAnsi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581BD7-C097-4C1F-B650-1DA86623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47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HKMB02</dc:creator>
  <cp:keywords/>
  <dc:description/>
  <cp:lastModifiedBy>Ivica ŽUPAN</cp:lastModifiedBy>
  <cp:revision>10</cp:revision>
  <cp:lastPrinted>2023-02-28T08:48:00Z</cp:lastPrinted>
  <dcterms:created xsi:type="dcterms:W3CDTF">2016-11-14T14:23:00Z</dcterms:created>
  <dcterms:modified xsi:type="dcterms:W3CDTF">2023-02-28T12:17:00Z</dcterms:modified>
</cp:coreProperties>
</file>