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C1B91" w14:textId="77777777" w:rsidR="00281D6E" w:rsidRPr="008451AE" w:rsidRDefault="00281D6E" w:rsidP="00281D6E">
      <w:pPr>
        <w:spacing w:line="360" w:lineRule="auto"/>
        <w:jc w:val="center"/>
        <w:rPr>
          <w:rFonts w:ascii="Georgia" w:hAnsi="Georgia" w:cs="Arial"/>
          <w:b/>
        </w:rPr>
      </w:pPr>
      <w:r w:rsidRPr="008451AE">
        <w:rPr>
          <w:rFonts w:ascii="Georgia" w:hAnsi="Georgia" w:cs="Arial"/>
          <w:b/>
        </w:rPr>
        <w:t>RECENZIJA PRIRUČNIKA</w:t>
      </w:r>
    </w:p>
    <w:p w14:paraId="53AA6A8F" w14:textId="77777777" w:rsidR="00281D6E" w:rsidRPr="008451AE" w:rsidRDefault="00281D6E" w:rsidP="00281D6E">
      <w:pPr>
        <w:spacing w:line="360" w:lineRule="auto"/>
        <w:jc w:val="center"/>
        <w:rPr>
          <w:rFonts w:ascii="Georgia" w:hAnsi="Georgia" w:cs="Arial"/>
          <w:b/>
        </w:rPr>
      </w:pPr>
      <w:r w:rsidRPr="008451AE">
        <w:rPr>
          <w:rFonts w:ascii="Georgia" w:hAnsi="Georgia" w:cs="Arial"/>
          <w:b/>
        </w:rPr>
        <w:t>TEČAJA TRAJNOG USAVRŠAVANJA U ORGANIZACIJI KOMORE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860"/>
      </w:tblGrid>
      <w:tr w:rsidR="00281D6E" w:rsidRPr="008451AE" w14:paraId="236C053D" w14:textId="77777777" w:rsidTr="00A4018B">
        <w:trPr>
          <w:trHeight w:hRule="exact" w:val="567"/>
        </w:trPr>
        <w:tc>
          <w:tcPr>
            <w:tcW w:w="9180" w:type="dxa"/>
            <w:gridSpan w:val="2"/>
            <w:shd w:val="clear" w:color="auto" w:fill="E0E0E0"/>
            <w:vAlign w:val="center"/>
          </w:tcPr>
          <w:p w14:paraId="4BC6C478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</w:rPr>
            </w:pPr>
            <w:r w:rsidRPr="008451AE">
              <w:rPr>
                <w:rFonts w:ascii="Georgia" w:hAnsi="Georgia" w:cs="Arial"/>
                <w:b/>
              </w:rPr>
              <w:t>PODACI O RECENZENTU</w:t>
            </w:r>
          </w:p>
        </w:tc>
      </w:tr>
      <w:tr w:rsidR="00281D6E" w:rsidRPr="008451AE" w14:paraId="7E08BE25" w14:textId="77777777" w:rsidTr="00A4018B">
        <w:trPr>
          <w:trHeight w:hRule="exact" w:val="567"/>
        </w:trPr>
        <w:tc>
          <w:tcPr>
            <w:tcW w:w="9180" w:type="dxa"/>
            <w:gridSpan w:val="2"/>
            <w:vAlign w:val="center"/>
          </w:tcPr>
          <w:p w14:paraId="0211C03E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 xml:space="preserve">Ime i prezime recenzenta:  </w:t>
            </w:r>
          </w:p>
        </w:tc>
      </w:tr>
      <w:tr w:rsidR="00281D6E" w:rsidRPr="008451AE" w14:paraId="5D84A5BB" w14:textId="77777777" w:rsidTr="00A4018B">
        <w:trPr>
          <w:trHeight w:hRule="exact" w:val="567"/>
        </w:trPr>
        <w:tc>
          <w:tcPr>
            <w:tcW w:w="9180" w:type="dxa"/>
            <w:gridSpan w:val="2"/>
            <w:vAlign w:val="center"/>
          </w:tcPr>
          <w:p w14:paraId="3073976B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Adresa:</w:t>
            </w:r>
          </w:p>
        </w:tc>
      </w:tr>
      <w:tr w:rsidR="00281D6E" w:rsidRPr="008451AE" w14:paraId="2398DF46" w14:textId="77777777" w:rsidTr="00A4018B">
        <w:trPr>
          <w:trHeight w:hRule="exact" w:val="567"/>
        </w:trPr>
        <w:tc>
          <w:tcPr>
            <w:tcW w:w="4320" w:type="dxa"/>
            <w:vAlign w:val="center"/>
          </w:tcPr>
          <w:p w14:paraId="44D6EA2C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proofErr w:type="spellStart"/>
            <w:r w:rsidRPr="008451AE">
              <w:rPr>
                <w:rFonts w:ascii="Georgia" w:hAnsi="Georgia" w:cs="Arial"/>
                <w:b/>
                <w:sz w:val="20"/>
                <w:szCs w:val="20"/>
              </w:rPr>
              <w:t>tel</w:t>
            </w:r>
            <w:proofErr w:type="spellEnd"/>
            <w:r w:rsidRPr="008451AE">
              <w:rPr>
                <w:rFonts w:ascii="Georgia" w:hAnsi="Georgia" w:cs="Arial"/>
                <w:b/>
                <w:sz w:val="20"/>
                <w:szCs w:val="20"/>
              </w:rPr>
              <w:t>/fax:</w:t>
            </w:r>
          </w:p>
        </w:tc>
        <w:tc>
          <w:tcPr>
            <w:tcW w:w="4860" w:type="dxa"/>
            <w:vAlign w:val="center"/>
          </w:tcPr>
          <w:p w14:paraId="03E281C4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 xml:space="preserve">e-mail: </w:t>
            </w:r>
          </w:p>
        </w:tc>
      </w:tr>
    </w:tbl>
    <w:p w14:paraId="3ABA3435" w14:textId="77777777" w:rsidR="00281D6E" w:rsidRPr="008451AE" w:rsidRDefault="00281D6E" w:rsidP="00281D6E">
      <w:pPr>
        <w:spacing w:line="360" w:lineRule="auto"/>
        <w:rPr>
          <w:rFonts w:ascii="Georgia" w:hAnsi="Georgia" w:cs="Arial"/>
          <w:sz w:val="20"/>
          <w:szCs w:val="20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81D6E" w:rsidRPr="008451AE" w14:paraId="658B3D97" w14:textId="77777777" w:rsidTr="00A4018B">
        <w:trPr>
          <w:trHeight w:hRule="exact" w:val="567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4719C70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</w:rPr>
            </w:pPr>
            <w:r w:rsidRPr="008451AE">
              <w:rPr>
                <w:rFonts w:ascii="Georgia" w:hAnsi="Georgia" w:cs="Arial"/>
                <w:b/>
              </w:rPr>
              <w:t>PODACI O RECENZIRANOM PRIRUČNIKU</w:t>
            </w:r>
          </w:p>
        </w:tc>
      </w:tr>
      <w:tr w:rsidR="00281D6E" w:rsidRPr="008451AE" w14:paraId="48BE6494" w14:textId="77777777" w:rsidTr="00A4018B">
        <w:trPr>
          <w:trHeight w:hRule="exact" w:val="567"/>
        </w:trPr>
        <w:tc>
          <w:tcPr>
            <w:tcW w:w="9180" w:type="dxa"/>
            <w:shd w:val="clear" w:color="auto" w:fill="auto"/>
            <w:vAlign w:val="center"/>
          </w:tcPr>
          <w:p w14:paraId="29C6BFF2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 xml:space="preserve">Naslov priručnika:  </w:t>
            </w:r>
          </w:p>
        </w:tc>
      </w:tr>
      <w:tr w:rsidR="00281D6E" w:rsidRPr="008451AE" w14:paraId="76099A84" w14:textId="77777777" w:rsidTr="00A4018B">
        <w:trPr>
          <w:trHeight w:hRule="exact" w:val="567"/>
        </w:trPr>
        <w:tc>
          <w:tcPr>
            <w:tcW w:w="9180" w:type="dxa"/>
            <w:shd w:val="clear" w:color="auto" w:fill="auto"/>
            <w:vAlign w:val="center"/>
          </w:tcPr>
          <w:p w14:paraId="4B256E69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 xml:space="preserve">Urednik/urednici priručnika: </w:t>
            </w:r>
          </w:p>
        </w:tc>
      </w:tr>
      <w:tr w:rsidR="00281D6E" w:rsidRPr="008451AE" w14:paraId="7E0CC085" w14:textId="77777777" w:rsidTr="00A4018B">
        <w:trPr>
          <w:trHeight w:hRule="exact" w:val="567"/>
        </w:trPr>
        <w:tc>
          <w:tcPr>
            <w:tcW w:w="9180" w:type="dxa"/>
            <w:shd w:val="clear" w:color="auto" w:fill="auto"/>
            <w:vAlign w:val="center"/>
          </w:tcPr>
          <w:p w14:paraId="6979BB21" w14:textId="77777777" w:rsidR="00281D6E" w:rsidRPr="008451AE" w:rsidRDefault="00281D6E" w:rsidP="00A4018B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 xml:space="preserve">Broj autora priručnika: </w:t>
            </w:r>
          </w:p>
        </w:tc>
      </w:tr>
    </w:tbl>
    <w:p w14:paraId="4A429EDC" w14:textId="77777777" w:rsidR="00281D6E" w:rsidRPr="008451AE" w:rsidRDefault="00281D6E" w:rsidP="00281D6E">
      <w:pPr>
        <w:spacing w:line="360" w:lineRule="auto"/>
        <w:rPr>
          <w:rFonts w:ascii="Georgia" w:hAnsi="Georgia" w:cs="Arial"/>
          <w:sz w:val="20"/>
          <w:szCs w:val="20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81D6E" w:rsidRPr="008451AE" w14:paraId="25CC10E5" w14:textId="77777777" w:rsidTr="00A4018B">
        <w:trPr>
          <w:trHeight w:hRule="exact" w:val="567"/>
        </w:trPr>
        <w:tc>
          <w:tcPr>
            <w:tcW w:w="9180" w:type="dxa"/>
            <w:shd w:val="clear" w:color="auto" w:fill="E0E0E0"/>
            <w:vAlign w:val="center"/>
          </w:tcPr>
          <w:p w14:paraId="78D5312A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</w:rPr>
              <w:t>KOMENTAR RECENZENTA</w:t>
            </w:r>
          </w:p>
        </w:tc>
      </w:tr>
      <w:tr w:rsidR="00281D6E" w:rsidRPr="008451AE" w14:paraId="5CAF692B" w14:textId="77777777" w:rsidTr="00A4018B">
        <w:trPr>
          <w:trHeight w:hRule="exact" w:val="1021"/>
        </w:trPr>
        <w:tc>
          <w:tcPr>
            <w:tcW w:w="9180" w:type="dxa"/>
          </w:tcPr>
          <w:p w14:paraId="20B0E5C1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Jasnoća i sveobuhvatnost obrađenih tema</w:t>
            </w:r>
          </w:p>
          <w:p w14:paraId="3D6AD84F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DA</w:t>
            </w:r>
          </w:p>
          <w:p w14:paraId="46F91535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NE</w:t>
            </w:r>
          </w:p>
        </w:tc>
      </w:tr>
      <w:tr w:rsidR="00281D6E" w:rsidRPr="008451AE" w14:paraId="375D3A75" w14:textId="77777777" w:rsidTr="00A4018B">
        <w:trPr>
          <w:trHeight w:hRule="exact" w:val="1021"/>
        </w:trPr>
        <w:tc>
          <w:tcPr>
            <w:tcW w:w="9180" w:type="dxa"/>
          </w:tcPr>
          <w:p w14:paraId="50628B6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Opterećenost tema suvišnim podacima</w:t>
            </w:r>
          </w:p>
          <w:p w14:paraId="6F8C01FB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DA</w:t>
            </w:r>
          </w:p>
          <w:p w14:paraId="6934E029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NE</w:t>
            </w:r>
          </w:p>
          <w:p w14:paraId="2C8866FA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  <w:p w14:paraId="07E355B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</w:tr>
      <w:tr w:rsidR="00281D6E" w:rsidRPr="008451AE" w14:paraId="2B06964B" w14:textId="77777777" w:rsidTr="00A4018B">
        <w:trPr>
          <w:trHeight w:hRule="exact" w:val="1021"/>
        </w:trPr>
        <w:tc>
          <w:tcPr>
            <w:tcW w:w="9180" w:type="dxa"/>
          </w:tcPr>
          <w:p w14:paraId="0E986B94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Površnost obrađenih tema</w:t>
            </w:r>
          </w:p>
          <w:p w14:paraId="0863D4C7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DA</w:t>
            </w:r>
          </w:p>
          <w:p w14:paraId="78E678C2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NE</w:t>
            </w:r>
          </w:p>
          <w:p w14:paraId="3CB3999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  <w:p w14:paraId="51184471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</w:tr>
      <w:tr w:rsidR="00281D6E" w:rsidRPr="008451AE" w14:paraId="1C779D5E" w14:textId="77777777" w:rsidTr="00A4018B">
        <w:trPr>
          <w:trHeight w:hRule="exact" w:val="1021"/>
        </w:trPr>
        <w:tc>
          <w:tcPr>
            <w:tcW w:w="9180" w:type="dxa"/>
          </w:tcPr>
          <w:p w14:paraId="36C07CA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Navedena odgovarajuća literatura</w:t>
            </w:r>
          </w:p>
          <w:p w14:paraId="117B28D4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DA</w:t>
            </w:r>
          </w:p>
          <w:p w14:paraId="3CDA00CB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NE</w:t>
            </w:r>
          </w:p>
          <w:p w14:paraId="125D32E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</w:tr>
      <w:tr w:rsidR="00281D6E" w:rsidRPr="008451AE" w14:paraId="72D0FADB" w14:textId="77777777" w:rsidTr="00A4018B">
        <w:trPr>
          <w:trHeight w:hRule="exact" w:val="1021"/>
        </w:trPr>
        <w:tc>
          <w:tcPr>
            <w:tcW w:w="9180" w:type="dxa"/>
          </w:tcPr>
          <w:p w14:paraId="33DCEEE0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Pridržavanje uputa za pisanje teksta priručnika</w:t>
            </w:r>
          </w:p>
          <w:p w14:paraId="3DC4C50B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DA</w:t>
            </w:r>
          </w:p>
          <w:p w14:paraId="40C7FD47" w14:textId="77777777" w:rsidR="00281D6E" w:rsidRPr="008451AE" w:rsidRDefault="00281D6E" w:rsidP="00281D6E">
            <w:pPr>
              <w:numPr>
                <w:ilvl w:val="0"/>
                <w:numId w:val="8"/>
              </w:num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sz w:val="20"/>
                <w:szCs w:val="20"/>
              </w:rPr>
              <w:t>NE</w:t>
            </w:r>
          </w:p>
          <w:p w14:paraId="534C752B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  <w:p w14:paraId="3737CD6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</w:tr>
    </w:tbl>
    <w:p w14:paraId="5634941A" w14:textId="77777777" w:rsidR="00E12C06" w:rsidRPr="008451AE" w:rsidRDefault="00E12C06" w:rsidP="00E12C06">
      <w:pPr>
        <w:autoSpaceDE w:val="0"/>
        <w:autoSpaceDN w:val="0"/>
        <w:adjustRightInd w:val="0"/>
        <w:rPr>
          <w:rFonts w:ascii="Georgia" w:hAnsi="Georgia" w:cs="Verdana"/>
        </w:rPr>
      </w:pPr>
      <w:r w:rsidRPr="008451AE">
        <w:rPr>
          <w:rFonts w:ascii="Georgia" w:hAnsi="Georgia" w:cs="Verdana"/>
        </w:rPr>
        <w:t xml:space="preserve"> </w:t>
      </w:r>
    </w:p>
    <w:p w14:paraId="3A227CB1" w14:textId="77777777" w:rsidR="00E12C06" w:rsidRPr="008451AE" w:rsidRDefault="00E12C06" w:rsidP="00E12C06">
      <w:pPr>
        <w:autoSpaceDE w:val="0"/>
        <w:autoSpaceDN w:val="0"/>
        <w:adjustRightInd w:val="0"/>
        <w:rPr>
          <w:rFonts w:ascii="Georgia" w:hAnsi="Georgia" w:cs="Verdana"/>
        </w:rPr>
      </w:pPr>
    </w:p>
    <w:p w14:paraId="58166492" w14:textId="77777777" w:rsidR="00E12C06" w:rsidRPr="008451AE" w:rsidRDefault="00E12C06" w:rsidP="00E12C06">
      <w:pPr>
        <w:autoSpaceDE w:val="0"/>
        <w:autoSpaceDN w:val="0"/>
        <w:adjustRightInd w:val="0"/>
        <w:rPr>
          <w:rFonts w:ascii="Georgia" w:hAnsi="Georgia" w:cs="Verdana"/>
        </w:rPr>
      </w:pPr>
    </w:p>
    <w:p w14:paraId="6E1D1FCF" w14:textId="77777777" w:rsidR="00E12C06" w:rsidRPr="008451AE" w:rsidRDefault="00E12C06" w:rsidP="00E12C06">
      <w:pPr>
        <w:autoSpaceDE w:val="0"/>
        <w:autoSpaceDN w:val="0"/>
        <w:adjustRightInd w:val="0"/>
        <w:rPr>
          <w:rFonts w:ascii="Georgia" w:hAnsi="Georgia" w:cs="Verdana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81D6E" w:rsidRPr="008451AE" w14:paraId="17A9D3D4" w14:textId="77777777" w:rsidTr="00A4018B">
        <w:trPr>
          <w:trHeight w:hRule="exact" w:val="567"/>
        </w:trPr>
        <w:tc>
          <w:tcPr>
            <w:tcW w:w="9180" w:type="dxa"/>
            <w:shd w:val="clear" w:color="auto" w:fill="E0E0E0"/>
          </w:tcPr>
          <w:p w14:paraId="6E5A422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</w:rPr>
              <w:lastRenderedPageBreak/>
              <w:t>KOMENTAR RECENZENTA</w:t>
            </w:r>
          </w:p>
        </w:tc>
      </w:tr>
      <w:tr w:rsidR="00281D6E" w:rsidRPr="008451AE" w14:paraId="30F6867B" w14:textId="77777777" w:rsidTr="00A4018B">
        <w:trPr>
          <w:trHeight w:val="6691"/>
        </w:trPr>
        <w:tc>
          <w:tcPr>
            <w:tcW w:w="9180" w:type="dxa"/>
          </w:tcPr>
          <w:p w14:paraId="69301BE5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8451AE">
              <w:rPr>
                <w:rFonts w:ascii="Georgia" w:hAnsi="Georgia" w:cs="Arial"/>
                <w:b/>
                <w:sz w:val="20"/>
                <w:szCs w:val="20"/>
              </w:rPr>
              <w:t>Potrebitost preinaka (navesti koje) u pojedinim tekstovima (navesti kojima)</w:t>
            </w:r>
          </w:p>
          <w:p w14:paraId="75AAFCA6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BAB720D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B433F67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DE434BA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6C7830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EFAC457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54B0FC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BAA0F48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6618EE88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6583CC24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C3B8122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61D5B916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F2A629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816619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DAB23B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986FEEB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AEE87D7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BDE105B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1265750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6F07340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1823A44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C01F847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29E90C4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82461E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6CDC02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E527196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BDC6F45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2A5737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04CA946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2806D00D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2868529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535832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14:paraId="7C91DF71" w14:textId="77777777" w:rsidR="00E12C06" w:rsidRPr="008451AE" w:rsidRDefault="00E12C06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0335EC30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46B2A3E9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4E46FD82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1478493C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659E3093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00BA76EF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p w14:paraId="0C716826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81D6E" w:rsidRPr="008451AE" w14:paraId="2A1C11EB" w14:textId="77777777" w:rsidTr="00A4018B">
        <w:trPr>
          <w:trHeight w:hRule="exact" w:val="567"/>
        </w:trPr>
        <w:tc>
          <w:tcPr>
            <w:tcW w:w="9180" w:type="dxa"/>
            <w:shd w:val="clear" w:color="auto" w:fill="E0E0E0"/>
            <w:vAlign w:val="center"/>
          </w:tcPr>
          <w:p w14:paraId="75B52B8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  <w:r w:rsidRPr="008451AE">
              <w:rPr>
                <w:rFonts w:ascii="Georgia" w:hAnsi="Georgia" w:cs="Arial"/>
                <w:b/>
              </w:rPr>
              <w:t>ZAVRŠNA OCJENA I PREPORUKA VODITELJU TEČAJA</w:t>
            </w:r>
          </w:p>
          <w:p w14:paraId="4254E34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</w:p>
          <w:p w14:paraId="4DA0FB2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</w:p>
          <w:p w14:paraId="33D0F75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</w:p>
          <w:p w14:paraId="72AE9AF3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</w:p>
          <w:p w14:paraId="2F7B5942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b/>
              </w:rPr>
            </w:pPr>
          </w:p>
        </w:tc>
      </w:tr>
      <w:tr w:rsidR="00281D6E" w:rsidRPr="008451AE" w14:paraId="29B922BF" w14:textId="77777777" w:rsidTr="00A4018B">
        <w:trPr>
          <w:trHeight w:val="2500"/>
        </w:trPr>
        <w:tc>
          <w:tcPr>
            <w:tcW w:w="9180" w:type="dxa"/>
          </w:tcPr>
          <w:p w14:paraId="11E82F27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365A94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E1C1F40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7E7A9E6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6D6DB99D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2576ACC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4D01C8C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4EE40C2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1DB370EA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7FF89B1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152061E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2C19D4A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8BC0B69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310E616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0FBCB233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550CFDF5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6E777904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  <w:p w14:paraId="786A868F" w14:textId="77777777" w:rsidR="00281D6E" w:rsidRPr="008451AE" w:rsidRDefault="00281D6E" w:rsidP="00A4018B">
            <w:pPr>
              <w:spacing w:line="36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14:paraId="3E76CA89" w14:textId="77777777" w:rsidR="00281D6E" w:rsidRPr="008451AE" w:rsidRDefault="00281D6E" w:rsidP="00281D6E">
      <w:pPr>
        <w:spacing w:line="360" w:lineRule="auto"/>
        <w:rPr>
          <w:rFonts w:ascii="Georgia" w:hAnsi="Georgia" w:cs="Arial"/>
          <w:color w:val="000000"/>
          <w:sz w:val="20"/>
          <w:szCs w:val="20"/>
        </w:rPr>
      </w:pPr>
    </w:p>
    <w:p w14:paraId="6E44B8BE" w14:textId="77777777" w:rsidR="00281D6E" w:rsidRPr="008451AE" w:rsidRDefault="00281D6E" w:rsidP="00281D6E">
      <w:pPr>
        <w:spacing w:line="360" w:lineRule="auto"/>
        <w:rPr>
          <w:rFonts w:ascii="Georgia" w:hAnsi="Georgia" w:cs="Arial"/>
          <w:color w:val="000000"/>
          <w:sz w:val="22"/>
          <w:szCs w:val="22"/>
        </w:rPr>
      </w:pPr>
    </w:p>
    <w:p w14:paraId="5D703C18" w14:textId="77777777" w:rsidR="00281D6E" w:rsidRPr="008451AE" w:rsidRDefault="00281D6E" w:rsidP="00281D6E">
      <w:pPr>
        <w:spacing w:line="360" w:lineRule="auto"/>
        <w:rPr>
          <w:rFonts w:ascii="Georgia" w:hAnsi="Georgia" w:cs="Arial"/>
          <w:sz w:val="22"/>
          <w:szCs w:val="22"/>
        </w:rPr>
      </w:pPr>
      <w:r w:rsidRPr="008451AE">
        <w:rPr>
          <w:rFonts w:ascii="Georgia" w:hAnsi="Georgia" w:cs="Arial"/>
          <w:color w:val="000000"/>
          <w:sz w:val="22"/>
          <w:szCs w:val="22"/>
        </w:rPr>
        <w:t xml:space="preserve">U  ____________, dana _____________               </w:t>
      </w:r>
      <w:r w:rsidRPr="008451AE">
        <w:rPr>
          <w:rFonts w:ascii="Georgia" w:hAnsi="Georgia" w:cs="Arial"/>
          <w:color w:val="000000"/>
          <w:sz w:val="22"/>
          <w:szCs w:val="22"/>
        </w:rPr>
        <w:tab/>
      </w:r>
      <w:r w:rsidRPr="008451AE">
        <w:rPr>
          <w:rFonts w:ascii="Georgia" w:hAnsi="Georgia" w:cs="Arial"/>
          <w:sz w:val="22"/>
          <w:szCs w:val="22"/>
        </w:rPr>
        <w:t>Potpis recenzenta:</w:t>
      </w:r>
    </w:p>
    <w:p w14:paraId="35BE544A" w14:textId="77777777" w:rsidR="00281D6E" w:rsidRPr="008451AE" w:rsidRDefault="00281D6E" w:rsidP="00281D6E">
      <w:pPr>
        <w:autoSpaceDE w:val="0"/>
        <w:autoSpaceDN w:val="0"/>
        <w:adjustRightInd w:val="0"/>
        <w:rPr>
          <w:rFonts w:ascii="Georgia" w:hAnsi="Georgia" w:cs="Verdana"/>
        </w:rPr>
      </w:pPr>
    </w:p>
    <w:sectPr w:rsidR="00281D6E" w:rsidRPr="008451AE" w:rsidSect="008451A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985" w:right="1134" w:bottom="851" w:left="1701" w:header="709" w:footer="3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6AE43" w14:textId="77777777" w:rsidR="00E12C06" w:rsidRDefault="00E12C06" w:rsidP="004F4250">
      <w:r>
        <w:separator/>
      </w:r>
    </w:p>
  </w:endnote>
  <w:endnote w:type="continuationSeparator" w:id="0">
    <w:p w14:paraId="2E1B53D6" w14:textId="77777777"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CE4C4" w14:textId="77777777" w:rsidR="00281D6E" w:rsidRPr="00281D6E" w:rsidRDefault="008B0597" w:rsidP="00281D6E">
    <w:pPr>
      <w:pStyle w:val="Footer"/>
      <w:rPr>
        <w:rFonts w:ascii="Georgia" w:hAnsi="Georgia"/>
        <w:sz w:val="18"/>
        <w:szCs w:val="18"/>
      </w:rPr>
    </w:pPr>
    <w:proofErr w:type="spellStart"/>
    <w:r>
      <w:rPr>
        <w:rFonts w:ascii="Georgia" w:hAnsi="Georgia"/>
        <w:sz w:val="18"/>
        <w:szCs w:val="18"/>
      </w:rPr>
      <w:t>HKMB_OB_26</w:t>
    </w:r>
    <w:r w:rsidR="00281D6E" w:rsidRPr="00281D6E">
      <w:rPr>
        <w:rFonts w:ascii="Georgia" w:hAnsi="Georgia"/>
        <w:sz w:val="18"/>
        <w:szCs w:val="18"/>
      </w:rPr>
      <w:t>_3_</w:t>
    </w:r>
    <w:r w:rsidR="00DA4281">
      <w:rPr>
        <w:rFonts w:ascii="Georgia" w:hAnsi="Georgia"/>
        <w:sz w:val="18"/>
        <w:szCs w:val="18"/>
      </w:rPr>
      <w:t>Recenzija_priručnika</w:t>
    </w:r>
    <w:proofErr w:type="spellEnd"/>
    <w:r w:rsidR="00DA4281">
      <w:rPr>
        <w:rFonts w:ascii="Georgia" w:hAnsi="Georgia"/>
        <w:sz w:val="18"/>
        <w:szCs w:val="18"/>
      </w:rPr>
      <w:t xml:space="preserve">               </w:t>
    </w:r>
    <w:r>
      <w:rPr>
        <w:rFonts w:ascii="Georgia" w:hAnsi="Georgia"/>
        <w:sz w:val="18"/>
        <w:szCs w:val="18"/>
      </w:rPr>
      <w:t xml:space="preserve">           </w:t>
    </w:r>
    <w:r w:rsidR="00281D6E" w:rsidRPr="00281D6E">
      <w:rPr>
        <w:rFonts w:ascii="Georgia" w:hAnsi="Georgia"/>
        <w:sz w:val="18"/>
        <w:szCs w:val="18"/>
      </w:rPr>
      <w:t xml:space="preserve">                                                                    </w:t>
    </w:r>
    <w:r w:rsidR="004A48D1">
      <w:rPr>
        <w:rFonts w:ascii="Georgia" w:hAnsi="Georgia"/>
        <w:sz w:val="18"/>
        <w:szCs w:val="18"/>
      </w:rPr>
      <w:t xml:space="preserve">                               </w:t>
    </w:r>
    <w:r w:rsidR="004A48D1" w:rsidRPr="004A48D1">
      <w:rPr>
        <w:rStyle w:val="PageNumber"/>
        <w:rFonts w:ascii="Georgia" w:hAnsi="Georgia"/>
        <w:sz w:val="18"/>
        <w:szCs w:val="18"/>
      </w:rPr>
      <w:fldChar w:fldCharType="begin"/>
    </w:r>
    <w:r w:rsidR="004A48D1" w:rsidRPr="004A48D1">
      <w:rPr>
        <w:rStyle w:val="PageNumber"/>
        <w:rFonts w:ascii="Georgia" w:hAnsi="Georgia"/>
        <w:sz w:val="18"/>
        <w:szCs w:val="18"/>
      </w:rPr>
      <w:instrText xml:space="preserve"> PAGE </w:instrText>
    </w:r>
    <w:r w:rsidR="004A48D1" w:rsidRPr="004A48D1">
      <w:rPr>
        <w:rStyle w:val="PageNumber"/>
        <w:rFonts w:ascii="Georgia" w:hAnsi="Georgia"/>
        <w:sz w:val="18"/>
        <w:szCs w:val="18"/>
      </w:rPr>
      <w:fldChar w:fldCharType="separate"/>
    </w:r>
    <w:r w:rsidR="008451AE">
      <w:rPr>
        <w:rStyle w:val="PageNumber"/>
        <w:rFonts w:ascii="Georgia" w:hAnsi="Georgia"/>
        <w:noProof/>
        <w:sz w:val="18"/>
        <w:szCs w:val="18"/>
      </w:rPr>
      <w:t>3</w:t>
    </w:r>
    <w:r w:rsidR="004A48D1" w:rsidRPr="004A48D1">
      <w:rPr>
        <w:rStyle w:val="PageNumber"/>
        <w:rFonts w:ascii="Georgia" w:hAnsi="Georgia"/>
        <w:sz w:val="18"/>
        <w:szCs w:val="18"/>
      </w:rPr>
      <w:fldChar w:fldCharType="end"/>
    </w:r>
    <w:r w:rsidR="004A48D1" w:rsidRPr="004A48D1">
      <w:rPr>
        <w:rStyle w:val="PageNumber"/>
        <w:rFonts w:ascii="Georgia" w:hAnsi="Georgia"/>
        <w:sz w:val="18"/>
        <w:szCs w:val="18"/>
      </w:rPr>
      <w:t>/3</w:t>
    </w:r>
  </w:p>
  <w:p w14:paraId="3321228C" w14:textId="77777777" w:rsidR="00281D6E" w:rsidRDefault="00281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71489" w14:textId="77777777" w:rsidR="00A66479" w:rsidRPr="00A66479" w:rsidRDefault="00A66479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 </w:t>
    </w:r>
    <w:proofErr w:type="spellStart"/>
    <w:r w:rsidR="008B0597">
      <w:rPr>
        <w:rFonts w:ascii="Georgia" w:hAnsi="Georgia"/>
        <w:sz w:val="18"/>
        <w:szCs w:val="18"/>
      </w:rPr>
      <w:t>HKMB_OB_26</w:t>
    </w:r>
    <w:r w:rsidRPr="00A66479">
      <w:rPr>
        <w:rFonts w:ascii="Georgia" w:hAnsi="Georgia"/>
        <w:sz w:val="18"/>
        <w:szCs w:val="18"/>
      </w:rPr>
      <w:t>_</w:t>
    </w:r>
    <w:r w:rsidR="00281D6E">
      <w:rPr>
        <w:rFonts w:ascii="Georgia" w:hAnsi="Georgia"/>
        <w:sz w:val="18"/>
        <w:szCs w:val="18"/>
      </w:rPr>
      <w:t>3</w:t>
    </w:r>
    <w:r w:rsidRPr="00A66479">
      <w:rPr>
        <w:rFonts w:ascii="Georgia" w:hAnsi="Georgia"/>
        <w:sz w:val="18"/>
        <w:szCs w:val="18"/>
      </w:rPr>
      <w:t>_Izvješće_o_održanom</w:t>
    </w:r>
    <w:r w:rsidR="005836D1">
      <w:rPr>
        <w:rFonts w:ascii="Georgia" w:hAnsi="Georgia"/>
        <w:sz w:val="18"/>
        <w:szCs w:val="18"/>
      </w:rPr>
      <w:t>_tečaju</w:t>
    </w:r>
    <w:proofErr w:type="spellEnd"/>
    <w:r w:rsidR="005836D1">
      <w:rPr>
        <w:rFonts w:ascii="Georgia" w:hAnsi="Georgia"/>
        <w:sz w:val="18"/>
        <w:szCs w:val="18"/>
      </w:rPr>
      <w:t xml:space="preserve">                  </w:t>
    </w:r>
    <w:r w:rsidRPr="00A66479">
      <w:rPr>
        <w:rFonts w:ascii="Georgia" w:hAnsi="Georgia"/>
        <w:sz w:val="18"/>
        <w:szCs w:val="18"/>
      </w:rPr>
      <w:t xml:space="preserve">         </w:t>
    </w:r>
    <w:r>
      <w:rPr>
        <w:rFonts w:ascii="Georgia" w:hAnsi="Georgia"/>
        <w:sz w:val="18"/>
        <w:szCs w:val="18"/>
      </w:rPr>
      <w:t xml:space="preserve">                                                               </w:t>
    </w:r>
    <w:r w:rsidRPr="00A66479">
      <w:rPr>
        <w:rFonts w:ascii="Georgia" w:hAnsi="Georgia"/>
        <w:sz w:val="18"/>
        <w:szCs w:val="18"/>
      </w:rPr>
      <w:t xml:space="preserve">                     </w:t>
    </w:r>
    <w:r w:rsidR="00281D6E">
      <w:rPr>
        <w:rFonts w:ascii="Georgia" w:hAnsi="Georgia"/>
        <w:sz w:val="18"/>
        <w:szCs w:val="18"/>
      </w:rPr>
      <w:t>1/3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4601D" w14:textId="77777777" w:rsidR="00E12C06" w:rsidRDefault="00E12C06" w:rsidP="004F4250">
      <w:r>
        <w:separator/>
      </w:r>
    </w:p>
  </w:footnote>
  <w:footnote w:type="continuationSeparator" w:id="0">
    <w:p w14:paraId="04140733" w14:textId="77777777"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A6A5E" w14:textId="77777777"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1F8445" w14:textId="77777777"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FA2B6" w14:textId="77777777"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</w:p>
  <w:p w14:paraId="1961F8E9" w14:textId="77777777"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0B89BA66" wp14:editId="3DC09E44">
          <wp:extent cx="3599688" cy="377952"/>
          <wp:effectExtent l="0" t="0" r="7620" b="317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EA021" w14:textId="77777777"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46DEC" wp14:editId="7079BAB1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B6EECE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14:paraId="6EF43C16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14:paraId="2AB1FD86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14:paraId="0957B5F4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14:paraId="04EC14EE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14:paraId="6FEBA648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846DE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" filled="f" stroked="f">
              <v:textbox inset=",0">
                <w:txbxContent>
                  <w:p w14:paraId="72B6EECE" w14:textId="77777777"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14:paraId="6EF43C16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14:paraId="2AB1FD86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14:paraId="0957B5F4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14:paraId="04EC14EE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14:paraId="6FEBA648" w14:textId="77777777"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08FC0ED7" wp14:editId="48D20F5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DA46B01" wp14:editId="67A9E7BE">
          <wp:extent cx="3406417" cy="10224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EA1FF03" w14:textId="77777777"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2C50D1" wp14:editId="4B25583D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A378CC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14:paraId="47C0D4A8" w14:textId="77777777"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365A72"/>
    <w:multiLevelType w:val="hybridMultilevel"/>
    <w:tmpl w:val="2FECDBB6"/>
    <w:lvl w:ilvl="0" w:tplc="2A184862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  <w:b w:val="0"/>
        <w:sz w:val="1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06"/>
    <w:rsid w:val="0000206D"/>
    <w:rsid w:val="00026127"/>
    <w:rsid w:val="00040504"/>
    <w:rsid w:val="00045D30"/>
    <w:rsid w:val="00074A32"/>
    <w:rsid w:val="00101300"/>
    <w:rsid w:val="0013703A"/>
    <w:rsid w:val="001540BC"/>
    <w:rsid w:val="00190E49"/>
    <w:rsid w:val="00281D6E"/>
    <w:rsid w:val="002C21A1"/>
    <w:rsid w:val="00387259"/>
    <w:rsid w:val="003A2DA8"/>
    <w:rsid w:val="00417373"/>
    <w:rsid w:val="004A48D1"/>
    <w:rsid w:val="004C63E7"/>
    <w:rsid w:val="004D1185"/>
    <w:rsid w:val="004F4250"/>
    <w:rsid w:val="00505B50"/>
    <w:rsid w:val="005650D6"/>
    <w:rsid w:val="005836D1"/>
    <w:rsid w:val="005B1402"/>
    <w:rsid w:val="00672FA7"/>
    <w:rsid w:val="00686E52"/>
    <w:rsid w:val="006B5031"/>
    <w:rsid w:val="00756AE9"/>
    <w:rsid w:val="007F0A2A"/>
    <w:rsid w:val="008451AE"/>
    <w:rsid w:val="008B0597"/>
    <w:rsid w:val="008E2F12"/>
    <w:rsid w:val="00A518F6"/>
    <w:rsid w:val="00A66479"/>
    <w:rsid w:val="00A707DA"/>
    <w:rsid w:val="00AD01D5"/>
    <w:rsid w:val="00B001F5"/>
    <w:rsid w:val="00BC365E"/>
    <w:rsid w:val="00C45109"/>
    <w:rsid w:val="00C91B12"/>
    <w:rsid w:val="00D42D5A"/>
    <w:rsid w:val="00DA4281"/>
    <w:rsid w:val="00DF2887"/>
    <w:rsid w:val="00DF47E2"/>
    <w:rsid w:val="00E12C06"/>
    <w:rsid w:val="00E623A5"/>
    <w:rsid w:val="00EA5A99"/>
    <w:rsid w:val="00F21EFB"/>
    <w:rsid w:val="00F7355E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44BDF0B"/>
  <w14:defaultImageDpi w14:val="300"/>
  <w15:docId w15:val="{1DB9BA3D-AA21-402D-9963-382736E7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character" w:styleId="Strong">
    <w:name w:val="Strong"/>
    <w:qFormat/>
    <w:rsid w:val="00A66479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A4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AF2C84-11A5-4739-8188-302D8EA0E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1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Sandra BURIĆ</cp:lastModifiedBy>
  <cp:revision>2</cp:revision>
  <cp:lastPrinted>2017-01-19T12:24:00Z</cp:lastPrinted>
  <dcterms:created xsi:type="dcterms:W3CDTF">2021-04-14T11:36:00Z</dcterms:created>
  <dcterms:modified xsi:type="dcterms:W3CDTF">2021-04-14T11:36:00Z</dcterms:modified>
</cp:coreProperties>
</file>