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Ime i prezime:____________________________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Adresa:_________________________________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Ustanova:_______________________________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Adresa:_________________________________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FB326B">
        <w:rPr>
          <w:rFonts w:ascii="Georgia" w:hAnsi="Georgia" w:cs="Verdana"/>
          <w:b/>
          <w:bCs/>
          <w:color w:val="000000"/>
        </w:rPr>
        <w:t>ZAHTJEV ZA IZDAVANJE ODOBRENJA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FB326B">
        <w:rPr>
          <w:rFonts w:ascii="Georgia" w:hAnsi="Georgia" w:cs="Verdana"/>
          <w:b/>
          <w:bCs/>
          <w:color w:val="000000"/>
        </w:rPr>
        <w:t>ZA SAMOSTALAN RAD (LICENCE) RADI PROMJENE PODATAKA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  <w:r w:rsidRPr="00FB326B">
        <w:rPr>
          <w:rFonts w:ascii="Georgia" w:hAnsi="Georgia" w:cs="Verdana"/>
          <w:bCs/>
          <w:color w:val="000000"/>
        </w:rPr>
        <w:t>Molim Naslov da mi sukladno odredbi članka 15. Zakona o medicinsko-biokemijskoj djelatnosti (NN br. 121/03. i 117/08.) te odredbi članka 8., stavak 1. točka 2. Statuta Hrvatske komore medicinskih biokemičara izda Odobrenje za samostalan rad (licencu).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Zahtjevu prilažem: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1. potvrdu o stečenom akademskom nazivu mag.med.biochem.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 xml:space="preserve">2. ovjerenu fotokopiju uvjerenja o položenom specijalističkom ispitu 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3. dokaz o stečenom akademskom stupnju obrazovanja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 xml:space="preserve">4. fotokopiju vjenčanog lista </w:t>
      </w: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>
        <w:rPr>
          <w:rFonts w:ascii="Georgia" w:hAnsi="Georgia" w:cs="Verdana"/>
          <w:color w:val="000000"/>
        </w:rPr>
        <w:t>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 xml:space="preserve">       (potpis podnositelja)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U 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>(mjesto i datum)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  <w:r w:rsidRPr="00FB326B">
        <w:rPr>
          <w:rFonts w:ascii="Georgia" w:hAnsi="Georgia" w:cs="Verdana"/>
        </w:rPr>
        <w:t xml:space="preserve"> 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  <w:bookmarkStart w:id="0" w:name="_GoBack"/>
      <w:bookmarkEnd w:id="0"/>
    </w:p>
    <w:sectPr w:rsidR="00FB326B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26B" w:rsidRPr="00FB326B" w:rsidRDefault="00975F67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>HKMB_OB_21_2</w:t>
    </w:r>
    <w:r w:rsidR="00FB326B" w:rsidRPr="00FB326B">
      <w:rPr>
        <w:rFonts w:ascii="Georgia" w:hAnsi="Georgia"/>
        <w:sz w:val="18"/>
        <w:szCs w:val="18"/>
      </w:rPr>
      <w:t xml:space="preserve">_Zahtjev_izdavanje_licence_promjena_podataka                             </w:t>
    </w:r>
    <w:r w:rsidR="00FB326B">
      <w:rPr>
        <w:rFonts w:ascii="Georgia" w:hAnsi="Georgia"/>
        <w:sz w:val="18"/>
        <w:szCs w:val="18"/>
      </w:rPr>
      <w:t xml:space="preserve">                                           </w:t>
    </w:r>
    <w:r w:rsidR="00FB326B" w:rsidRPr="00FB326B">
      <w:rPr>
        <w:rFonts w:ascii="Georgia" w:hAnsi="Georgia"/>
        <w:sz w:val="18"/>
        <w:szCs w:val="18"/>
      </w:rPr>
      <w:t xml:space="preserve">        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FB326B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Pr="00FB326B" w:rsidRDefault="00FD6731">
    <w:pPr>
      <w:pStyle w:val="Header"/>
      <w:rPr>
        <w:rFonts w:ascii="Georgia" w:hAnsi="Georgi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06"/>
    <w:rsid w:val="00040504"/>
    <w:rsid w:val="00045D30"/>
    <w:rsid w:val="00101300"/>
    <w:rsid w:val="0013703A"/>
    <w:rsid w:val="00190E49"/>
    <w:rsid w:val="002C21A1"/>
    <w:rsid w:val="00387259"/>
    <w:rsid w:val="003A2DA8"/>
    <w:rsid w:val="00417373"/>
    <w:rsid w:val="004C63E7"/>
    <w:rsid w:val="004D1185"/>
    <w:rsid w:val="004F4250"/>
    <w:rsid w:val="005650D6"/>
    <w:rsid w:val="005B1402"/>
    <w:rsid w:val="00672FA7"/>
    <w:rsid w:val="00686E52"/>
    <w:rsid w:val="006B5031"/>
    <w:rsid w:val="00756AE9"/>
    <w:rsid w:val="007F0A2A"/>
    <w:rsid w:val="008E2F12"/>
    <w:rsid w:val="00975F67"/>
    <w:rsid w:val="00A518F6"/>
    <w:rsid w:val="00A707DA"/>
    <w:rsid w:val="00AD01D5"/>
    <w:rsid w:val="00BB0100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B326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2E8411-66DC-4326-9FF5-50FFCD5F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3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HKMB02</cp:lastModifiedBy>
  <cp:revision>4</cp:revision>
  <cp:lastPrinted>2016-08-18T07:17:00Z</cp:lastPrinted>
  <dcterms:created xsi:type="dcterms:W3CDTF">2017-02-15T12:13:00Z</dcterms:created>
  <dcterms:modified xsi:type="dcterms:W3CDTF">2017-02-15T12:17:00Z</dcterms:modified>
</cp:coreProperties>
</file>