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FB326B">
        <w:rPr>
          <w:rFonts w:ascii="Georgia" w:hAnsi="Georgia" w:cs="Verdana"/>
          <w:color w:val="000000"/>
        </w:rPr>
        <w:t>Ime i prezime:____________________________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FB326B">
        <w:rPr>
          <w:rFonts w:ascii="Georgia" w:hAnsi="Georgia" w:cs="Verdana"/>
          <w:color w:val="000000"/>
        </w:rPr>
        <w:t>Adresa:_________________________________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b/>
          <w:bCs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b/>
          <w:bCs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b/>
          <w:bCs/>
          <w:color w:val="000000"/>
        </w:rPr>
      </w:pPr>
    </w:p>
    <w:p w:rsidR="00FB326B" w:rsidRPr="00FB326B" w:rsidRDefault="00FB326B" w:rsidP="00F407F2">
      <w:pPr>
        <w:autoSpaceDE w:val="0"/>
        <w:autoSpaceDN w:val="0"/>
        <w:adjustRightInd w:val="0"/>
        <w:spacing w:line="360" w:lineRule="auto"/>
        <w:jc w:val="center"/>
        <w:rPr>
          <w:rFonts w:ascii="Georgia" w:hAnsi="Georgia" w:cs="Verdana"/>
          <w:b/>
          <w:bCs/>
          <w:color w:val="000000"/>
        </w:rPr>
      </w:pPr>
      <w:r w:rsidRPr="00FB326B">
        <w:rPr>
          <w:rFonts w:ascii="Georgia" w:hAnsi="Georgia" w:cs="Verdana"/>
          <w:b/>
          <w:bCs/>
          <w:color w:val="000000"/>
        </w:rPr>
        <w:t xml:space="preserve">ZAHTJEV </w:t>
      </w:r>
      <w:r w:rsidR="005359A0" w:rsidRPr="005359A0">
        <w:rPr>
          <w:rFonts w:ascii="Georgia" w:hAnsi="Georgia" w:cs="Verdana"/>
          <w:b/>
          <w:bCs/>
          <w:color w:val="000000"/>
        </w:rPr>
        <w:t>ZA IZDAVANJE POTVRDE O PODNOŠENJU ZAHTJEVA ZA IZDAVANJE</w:t>
      </w:r>
      <w:r w:rsidR="003C40A5">
        <w:rPr>
          <w:rFonts w:ascii="Georgia" w:hAnsi="Georgia" w:cs="Verdana"/>
          <w:b/>
          <w:bCs/>
          <w:color w:val="000000"/>
        </w:rPr>
        <w:t>/OBNOVU</w:t>
      </w:r>
      <w:bookmarkStart w:id="0" w:name="_GoBack"/>
      <w:bookmarkEnd w:id="0"/>
      <w:r w:rsidR="005359A0" w:rsidRPr="005359A0">
        <w:rPr>
          <w:rFonts w:ascii="Georgia" w:hAnsi="Georgia" w:cs="Verdana"/>
          <w:b/>
          <w:bCs/>
          <w:color w:val="000000"/>
        </w:rPr>
        <w:t xml:space="preserve"> ODOBRENJA ZA SAMOSTALAN RAD HRVATSKE KOMORE MEDICINSKIH BIOKEMIČARA</w:t>
      </w:r>
    </w:p>
    <w:p w:rsidR="00FB326B" w:rsidRPr="00FB326B" w:rsidRDefault="00FB326B" w:rsidP="00FB326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</w:p>
    <w:p w:rsidR="009A563B" w:rsidRDefault="009A563B" w:rsidP="00FB326B">
      <w:pPr>
        <w:autoSpaceDE w:val="0"/>
        <w:autoSpaceDN w:val="0"/>
        <w:adjustRightInd w:val="0"/>
        <w:jc w:val="both"/>
        <w:rPr>
          <w:rFonts w:ascii="Georgia" w:hAnsi="Georgia" w:cs="Verdana"/>
          <w:bCs/>
          <w:color w:val="000000"/>
        </w:rPr>
      </w:pPr>
    </w:p>
    <w:p w:rsidR="009A563B" w:rsidRDefault="009A563B" w:rsidP="00FB326B">
      <w:pPr>
        <w:autoSpaceDE w:val="0"/>
        <w:autoSpaceDN w:val="0"/>
        <w:adjustRightInd w:val="0"/>
        <w:jc w:val="both"/>
        <w:rPr>
          <w:rFonts w:ascii="Georgia" w:hAnsi="Georgia" w:cs="Verdana"/>
          <w:bCs/>
          <w:color w:val="000000"/>
        </w:rPr>
      </w:pPr>
    </w:p>
    <w:p w:rsidR="005359A0" w:rsidRDefault="005359A0" w:rsidP="005359A0">
      <w:pPr>
        <w:spacing w:line="360" w:lineRule="auto"/>
        <w:jc w:val="both"/>
        <w:rPr>
          <w:rFonts w:ascii="Georgia" w:hAnsi="Georgia"/>
        </w:rPr>
      </w:pPr>
      <w:r>
        <w:rPr>
          <w:rFonts w:ascii="Georgia" w:hAnsi="Georgia"/>
        </w:rPr>
        <w:t>Molim Vas da mi izdate Potvrdu o podnošenju Zahtjeva za izdavanje Odobrenja za samostalan rad pri Hrvatskoj komori medicinskih biokemičara</w:t>
      </w:r>
      <w:r w:rsidR="00F63406">
        <w:rPr>
          <w:rFonts w:ascii="Georgia" w:hAnsi="Georgia"/>
        </w:rPr>
        <w:t>.</w:t>
      </w:r>
    </w:p>
    <w:p w:rsidR="00F63406" w:rsidRDefault="00F63406" w:rsidP="005359A0">
      <w:pPr>
        <w:spacing w:line="360" w:lineRule="auto"/>
        <w:jc w:val="both"/>
        <w:rPr>
          <w:rFonts w:ascii="Georgia" w:hAnsi="Georgia"/>
        </w:rPr>
      </w:pPr>
    </w:p>
    <w:p w:rsidR="00F63406" w:rsidRPr="00885D9A" w:rsidRDefault="00F63406" w:rsidP="005359A0">
      <w:pPr>
        <w:spacing w:line="360" w:lineRule="auto"/>
        <w:jc w:val="both"/>
        <w:rPr>
          <w:rFonts w:ascii="Georgia" w:hAnsi="Georgia"/>
          <w:u w:val="single"/>
        </w:rPr>
      </w:pPr>
      <w:r w:rsidRPr="00885D9A">
        <w:rPr>
          <w:rFonts w:ascii="Georgia" w:hAnsi="Georgia"/>
          <w:u w:val="single"/>
        </w:rPr>
        <w:t>Zahtjev podnosim zbog (zaokružiti ponuđeno):</w:t>
      </w:r>
    </w:p>
    <w:p w:rsidR="00F63406" w:rsidRDefault="00F63406" w:rsidP="005359A0">
      <w:pPr>
        <w:spacing w:line="360" w:lineRule="auto"/>
        <w:jc w:val="both"/>
        <w:rPr>
          <w:rFonts w:ascii="Georgia" w:hAnsi="Georgia"/>
        </w:rPr>
      </w:pPr>
    </w:p>
    <w:p w:rsidR="00F63406" w:rsidRDefault="00F63406" w:rsidP="00F63406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Georgia" w:hAnsi="Georgia"/>
        </w:rPr>
      </w:pPr>
      <w:r>
        <w:rPr>
          <w:rFonts w:ascii="Georgia" w:hAnsi="Georgia"/>
        </w:rPr>
        <w:t xml:space="preserve">Zasnivanja radnog odnosa </w:t>
      </w:r>
    </w:p>
    <w:p w:rsidR="00F63406" w:rsidRDefault="00F63406" w:rsidP="00F63406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Georgia" w:hAnsi="Georgia"/>
        </w:rPr>
      </w:pPr>
      <w:r>
        <w:rPr>
          <w:rFonts w:ascii="Georgia" w:hAnsi="Georgia"/>
        </w:rPr>
        <w:t xml:space="preserve">Izmjene podataka </w:t>
      </w:r>
    </w:p>
    <w:p w:rsidR="00F63406" w:rsidRDefault="00F63406" w:rsidP="00F63406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Georgia" w:hAnsi="Georgia"/>
        </w:rPr>
      </w:pPr>
      <w:r>
        <w:rPr>
          <w:rFonts w:ascii="Georgia" w:hAnsi="Georgia"/>
        </w:rPr>
        <w:t xml:space="preserve">Gubitka, otuđenja, oštećenja ili uništenja Odobrenja za samostalan rad </w:t>
      </w:r>
    </w:p>
    <w:p w:rsidR="00885D9A" w:rsidRPr="00F63406" w:rsidRDefault="00885D9A" w:rsidP="00F63406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Georgia" w:hAnsi="Georgia"/>
        </w:rPr>
      </w:pPr>
      <w:r>
        <w:rPr>
          <w:rFonts w:ascii="Georgia" w:hAnsi="Georgia"/>
        </w:rPr>
        <w:t xml:space="preserve">Obnove Odobrenja za samostalan rad 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6B74B1" w:rsidRDefault="006B74B1" w:rsidP="00FB326B">
      <w:pPr>
        <w:autoSpaceDE w:val="0"/>
        <w:autoSpaceDN w:val="0"/>
        <w:adjustRightInd w:val="0"/>
        <w:jc w:val="right"/>
        <w:rPr>
          <w:rFonts w:ascii="Georgia" w:hAnsi="Georgia" w:cs="Verdana"/>
          <w:color w:val="000000"/>
        </w:rPr>
      </w:pPr>
    </w:p>
    <w:p w:rsidR="006B74B1" w:rsidRDefault="006B74B1" w:rsidP="00FB326B">
      <w:pPr>
        <w:autoSpaceDE w:val="0"/>
        <w:autoSpaceDN w:val="0"/>
        <w:adjustRightInd w:val="0"/>
        <w:jc w:val="right"/>
        <w:rPr>
          <w:rFonts w:ascii="Georgia" w:hAnsi="Georgia" w:cs="Verdana"/>
          <w:color w:val="000000"/>
        </w:rPr>
      </w:pPr>
    </w:p>
    <w:p w:rsidR="006B74B1" w:rsidRDefault="006B74B1" w:rsidP="00FB326B">
      <w:pPr>
        <w:autoSpaceDE w:val="0"/>
        <w:autoSpaceDN w:val="0"/>
        <w:adjustRightInd w:val="0"/>
        <w:jc w:val="right"/>
        <w:rPr>
          <w:rFonts w:ascii="Georgia" w:hAnsi="Georgia" w:cs="Verdana"/>
          <w:color w:val="000000"/>
        </w:rPr>
      </w:pPr>
    </w:p>
    <w:p w:rsidR="00FB326B" w:rsidRDefault="00FB326B" w:rsidP="00FB326B">
      <w:pPr>
        <w:autoSpaceDE w:val="0"/>
        <w:autoSpaceDN w:val="0"/>
        <w:adjustRightInd w:val="0"/>
        <w:jc w:val="right"/>
        <w:rPr>
          <w:rFonts w:ascii="Georgia" w:hAnsi="Georgia" w:cs="Verdana"/>
          <w:color w:val="000000"/>
        </w:rPr>
      </w:pPr>
      <w:r>
        <w:rPr>
          <w:rFonts w:ascii="Georgia" w:hAnsi="Georgia" w:cs="Verdana"/>
          <w:color w:val="000000"/>
        </w:rPr>
        <w:t>____________________________</w:t>
      </w:r>
    </w:p>
    <w:p w:rsidR="00FB326B" w:rsidRPr="00FB326B" w:rsidRDefault="00FB326B" w:rsidP="00FB326B">
      <w:pPr>
        <w:autoSpaceDE w:val="0"/>
        <w:autoSpaceDN w:val="0"/>
        <w:adjustRightInd w:val="0"/>
        <w:jc w:val="center"/>
        <w:rPr>
          <w:rFonts w:ascii="Georgia" w:hAnsi="Georgia" w:cs="Verdana"/>
          <w:color w:val="000000"/>
        </w:rPr>
      </w:pPr>
      <w:r w:rsidRPr="00FB326B">
        <w:rPr>
          <w:rFonts w:ascii="Georgia" w:hAnsi="Georgia" w:cs="Verdana"/>
          <w:color w:val="000000"/>
        </w:rPr>
        <w:tab/>
      </w:r>
      <w:r w:rsidRPr="00FB326B">
        <w:rPr>
          <w:rFonts w:ascii="Georgia" w:hAnsi="Georgia" w:cs="Verdana"/>
          <w:color w:val="000000"/>
        </w:rPr>
        <w:tab/>
      </w:r>
      <w:r w:rsidRPr="00FB326B">
        <w:rPr>
          <w:rFonts w:ascii="Georgia" w:hAnsi="Georgia" w:cs="Verdana"/>
          <w:color w:val="000000"/>
        </w:rPr>
        <w:tab/>
      </w:r>
      <w:r w:rsidRPr="00FB326B">
        <w:rPr>
          <w:rFonts w:ascii="Georgia" w:hAnsi="Georgia" w:cs="Verdana"/>
          <w:color w:val="000000"/>
        </w:rPr>
        <w:tab/>
      </w:r>
      <w:r w:rsidRPr="00FB326B">
        <w:rPr>
          <w:rFonts w:ascii="Georgia" w:hAnsi="Georgia" w:cs="Verdana"/>
          <w:color w:val="000000"/>
        </w:rPr>
        <w:tab/>
      </w:r>
      <w:r w:rsidRPr="00FB326B">
        <w:rPr>
          <w:rFonts w:ascii="Georgia" w:hAnsi="Georgia" w:cs="Verdana"/>
          <w:color w:val="000000"/>
        </w:rPr>
        <w:tab/>
        <w:t xml:space="preserve">       (potpis podnositelja)</w:t>
      </w:r>
    </w:p>
    <w:p w:rsid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6B74B1" w:rsidRDefault="006B74B1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6B74B1" w:rsidRDefault="006B74B1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6B74B1" w:rsidRDefault="006B74B1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FB326B">
        <w:rPr>
          <w:rFonts w:ascii="Georgia" w:hAnsi="Georgia" w:cs="Verdana"/>
          <w:color w:val="000000"/>
        </w:rPr>
        <w:t>U _____________________________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ArialMT"/>
          <w:color w:val="000000"/>
        </w:rPr>
      </w:pPr>
      <w:r w:rsidRPr="00FB326B">
        <w:rPr>
          <w:rFonts w:ascii="Georgia" w:hAnsi="Georgia" w:cs="Verdana"/>
          <w:color w:val="000000"/>
        </w:rPr>
        <w:tab/>
      </w:r>
      <w:r w:rsidRPr="00FB326B">
        <w:rPr>
          <w:rFonts w:ascii="Georgia" w:hAnsi="Georgia" w:cs="Verdana"/>
          <w:color w:val="000000"/>
        </w:rPr>
        <w:tab/>
        <w:t>(mjesto i datum)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</w:rPr>
      </w:pPr>
      <w:r w:rsidRPr="00FB326B">
        <w:rPr>
          <w:rFonts w:ascii="Georgia" w:hAnsi="Georgia" w:cs="Verdana"/>
        </w:rPr>
        <w:t xml:space="preserve"> </w:t>
      </w:r>
    </w:p>
    <w:sectPr w:rsidR="00FB326B" w:rsidRPr="00FB326B" w:rsidSect="005650D6">
      <w:headerReference w:type="even" r:id="rId8"/>
      <w:headerReference w:type="default" r:id="rId9"/>
      <w:headerReference w:type="first" r:id="rId10"/>
      <w:footerReference w:type="first" r:id="rId11"/>
      <w:pgSz w:w="11900" w:h="16840"/>
      <w:pgMar w:top="1985" w:right="1134" w:bottom="851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2C06" w:rsidRDefault="00E12C06" w:rsidP="004F4250">
      <w:r>
        <w:separator/>
      </w:r>
    </w:p>
  </w:endnote>
  <w:endnote w:type="continuationSeparator" w:id="0">
    <w:p w:rsidR="00E12C06" w:rsidRDefault="00E12C06" w:rsidP="004F4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26B" w:rsidRPr="00FB326B" w:rsidRDefault="00975F67">
    <w:pPr>
      <w:pStyle w:val="Footer"/>
      <w:rPr>
        <w:rFonts w:ascii="Georgia" w:hAnsi="Georgia"/>
        <w:sz w:val="18"/>
        <w:szCs w:val="18"/>
      </w:rPr>
    </w:pPr>
    <w:r>
      <w:rPr>
        <w:rFonts w:ascii="Georgia" w:hAnsi="Georgia"/>
        <w:sz w:val="18"/>
        <w:szCs w:val="18"/>
      </w:rPr>
      <w:t>HKMB_OB_</w:t>
    </w:r>
    <w:r w:rsidR="005359A0">
      <w:rPr>
        <w:rFonts w:ascii="Georgia" w:hAnsi="Georgia"/>
        <w:sz w:val="18"/>
        <w:szCs w:val="18"/>
      </w:rPr>
      <w:t>53</w:t>
    </w:r>
    <w:r>
      <w:rPr>
        <w:rFonts w:ascii="Georgia" w:hAnsi="Georgia"/>
        <w:sz w:val="18"/>
        <w:szCs w:val="18"/>
      </w:rPr>
      <w:t>_</w:t>
    </w:r>
    <w:r w:rsidR="00F63406">
      <w:rPr>
        <w:rFonts w:ascii="Georgia" w:hAnsi="Georgia"/>
        <w:sz w:val="18"/>
        <w:szCs w:val="18"/>
      </w:rPr>
      <w:t>2</w:t>
    </w:r>
    <w:r w:rsidR="00FB326B" w:rsidRPr="00FB326B">
      <w:rPr>
        <w:rFonts w:ascii="Georgia" w:hAnsi="Georgia"/>
        <w:sz w:val="18"/>
        <w:szCs w:val="18"/>
      </w:rPr>
      <w:t>_Zahtjev_</w:t>
    </w:r>
    <w:r w:rsidR="005359A0">
      <w:rPr>
        <w:rFonts w:ascii="Georgia" w:hAnsi="Georgia"/>
        <w:sz w:val="18"/>
        <w:szCs w:val="18"/>
      </w:rPr>
      <w:t>za_potvrdu</w:t>
    </w:r>
    <w:r w:rsidR="006B74B1">
      <w:rPr>
        <w:rFonts w:ascii="Georgia" w:hAnsi="Georgia"/>
        <w:sz w:val="18"/>
        <w:szCs w:val="18"/>
      </w:rPr>
      <w:t>_</w:t>
    </w:r>
    <w:r w:rsidR="005359A0">
      <w:rPr>
        <w:rFonts w:ascii="Georgia" w:hAnsi="Georgia"/>
        <w:sz w:val="18"/>
        <w:szCs w:val="18"/>
      </w:rPr>
      <w:t>o_izradi_odobrenja</w:t>
    </w:r>
    <w:r w:rsidR="00FB326B" w:rsidRPr="00FB326B">
      <w:rPr>
        <w:rFonts w:ascii="Georgia" w:hAnsi="Georgia"/>
        <w:sz w:val="18"/>
        <w:szCs w:val="18"/>
      </w:rPr>
      <w:t xml:space="preserve">                          </w:t>
    </w:r>
    <w:r w:rsidR="00FB326B">
      <w:rPr>
        <w:rFonts w:ascii="Georgia" w:hAnsi="Georgia"/>
        <w:sz w:val="18"/>
        <w:szCs w:val="18"/>
      </w:rPr>
      <w:t xml:space="preserve">                                           </w:t>
    </w:r>
    <w:r w:rsidR="00661A72">
      <w:rPr>
        <w:rFonts w:ascii="Georgia" w:hAnsi="Georgia"/>
        <w:sz w:val="18"/>
        <w:szCs w:val="18"/>
      </w:rPr>
      <w:t xml:space="preserve">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2C06" w:rsidRDefault="00E12C06" w:rsidP="004F4250">
      <w:r>
        <w:separator/>
      </w:r>
    </w:p>
  </w:footnote>
  <w:footnote w:type="continuationSeparator" w:id="0">
    <w:p w:rsidR="00E12C06" w:rsidRDefault="00E12C06" w:rsidP="004F42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Default="00FD6731" w:rsidP="004F425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D6731" w:rsidRDefault="00FD6731" w:rsidP="004F4250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Pr="00045D30" w:rsidRDefault="00FD6731" w:rsidP="00FD6731">
    <w:pPr>
      <w:pStyle w:val="Header"/>
      <w:framePr w:w="611" w:wrap="around" w:vAnchor="text" w:hAnchor="page" w:x="10162" w:y="302"/>
      <w:ind w:right="45"/>
      <w:jc w:val="right"/>
      <w:rPr>
        <w:rStyle w:val="PageNumber"/>
        <w:rFonts w:asciiTheme="majorHAnsi" w:hAnsiTheme="majorHAnsi"/>
        <w:sz w:val="20"/>
        <w:szCs w:val="20"/>
      </w:rPr>
    </w:pPr>
    <w:r w:rsidRPr="00045D30">
      <w:rPr>
        <w:rStyle w:val="PageNumber"/>
        <w:rFonts w:asciiTheme="majorHAnsi" w:hAnsiTheme="majorHAnsi"/>
        <w:sz w:val="20"/>
        <w:szCs w:val="20"/>
      </w:rPr>
      <w:fldChar w:fldCharType="begin"/>
    </w:r>
    <w:r w:rsidRPr="00045D30">
      <w:rPr>
        <w:rStyle w:val="PageNumber"/>
        <w:rFonts w:asciiTheme="majorHAnsi" w:hAnsiTheme="majorHAnsi"/>
        <w:sz w:val="20"/>
        <w:szCs w:val="20"/>
      </w:rPr>
      <w:instrText xml:space="preserve">PAGE  </w:instrText>
    </w:r>
    <w:r w:rsidRPr="00045D30">
      <w:rPr>
        <w:rStyle w:val="PageNumber"/>
        <w:rFonts w:asciiTheme="majorHAnsi" w:hAnsiTheme="majorHAnsi"/>
        <w:sz w:val="20"/>
        <w:szCs w:val="20"/>
      </w:rPr>
      <w:fldChar w:fldCharType="separate"/>
    </w:r>
    <w:r w:rsidR="00885D9A">
      <w:rPr>
        <w:rStyle w:val="PageNumber"/>
        <w:rFonts w:asciiTheme="majorHAnsi" w:hAnsiTheme="majorHAnsi"/>
        <w:noProof/>
        <w:sz w:val="20"/>
        <w:szCs w:val="20"/>
      </w:rPr>
      <w:t>2</w:t>
    </w:r>
    <w:r w:rsidRPr="00045D30">
      <w:rPr>
        <w:rStyle w:val="PageNumber"/>
        <w:rFonts w:asciiTheme="majorHAnsi" w:hAnsiTheme="majorHAnsi"/>
        <w:sz w:val="20"/>
        <w:szCs w:val="20"/>
      </w:rPr>
      <w:fldChar w:fldCharType="end"/>
    </w:r>
  </w:p>
  <w:p w:rsidR="00FD6731" w:rsidRDefault="00FD6731" w:rsidP="003A2DA8">
    <w:pPr>
      <w:pStyle w:val="Header"/>
      <w:ind w:left="-340" w:right="357"/>
    </w:pPr>
    <w:r>
      <w:rPr>
        <w:noProof/>
      </w:rPr>
      <w:drawing>
        <wp:inline distT="0" distB="0" distL="0" distR="0" wp14:anchorId="558299FA" wp14:editId="0E59F912">
          <wp:extent cx="3599688" cy="377952"/>
          <wp:effectExtent l="0" t="0" r="762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- HKMB logo 1re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688" cy="377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Default="00FD6731" w:rsidP="002C21A1">
    <w:pPr>
      <w:pStyle w:val="Header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B4D493" wp14:editId="304BC540">
              <wp:simplePos x="0" y="0"/>
              <wp:positionH relativeFrom="column">
                <wp:posOffset>4552315</wp:posOffset>
              </wp:positionH>
              <wp:positionV relativeFrom="paragraph">
                <wp:posOffset>159385</wp:posOffset>
              </wp:positionV>
              <wp:extent cx="1320800" cy="1055370"/>
              <wp:effectExtent l="0" t="0" r="0" b="1143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0800" cy="1055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D6731" w:rsidRPr="00190E49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190E4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Eugena Kumičića 5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190E4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10000 Zagreb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Republika Hrvatska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Tel.: +385 1 4572 927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Fax: +385 1 4572 797</w:t>
                          </w:r>
                        </w:p>
                        <w:p w:rsidR="00FD6731" w:rsidRPr="00190E49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www.hkmb.hr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B4D49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358.45pt;margin-top:12.55pt;width:104pt;height:8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" filled="f" stroked="f">
              <v:textbox inset=",0">
                <w:txbxContent>
                  <w:p w:rsidR="00FD6731" w:rsidRPr="00190E49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190E49">
                      <w:rPr>
                        <w:rFonts w:asciiTheme="majorHAnsi" w:hAnsiTheme="majorHAnsi"/>
                        <w:sz w:val="20"/>
                        <w:szCs w:val="20"/>
                      </w:rPr>
                      <w:t>Eugena Kumičića 5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190E49">
                      <w:rPr>
                        <w:rFonts w:asciiTheme="majorHAnsi" w:hAnsiTheme="majorHAnsi"/>
                        <w:sz w:val="20"/>
                        <w:szCs w:val="20"/>
                      </w:rPr>
                      <w:t>10000 Zagreb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Republika Hrvatska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Tel.: +385 1 4572 927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Fax: +385 1 4572 797</w:t>
                    </w:r>
                  </w:p>
                  <w:p w:rsidR="00FD6731" w:rsidRPr="00190E49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www.hkmb.hr</w:t>
                    </w:r>
                  </w:p>
                </w:txbxContent>
              </v:textbox>
            </v:shape>
          </w:pict>
        </mc:Fallback>
      </mc:AlternateContent>
    </w:r>
    <w:r w:rsidRPr="00A707DA">
      <w:rPr>
        <w:noProof/>
        <w:color w:val="000000" w:themeColor="text1"/>
        <w:shd w:val="clear" w:color="auto" w:fill="FFFFFF"/>
      </w:rPr>
      <w:drawing>
        <wp:anchor distT="0" distB="0" distL="114300" distR="114300" simplePos="0" relativeHeight="251661312" behindDoc="0" locked="0" layoutInCell="1" allowOverlap="1" wp14:anchorId="65DAE46A" wp14:editId="1979B13E">
          <wp:simplePos x="0" y="0"/>
          <wp:positionH relativeFrom="column">
            <wp:posOffset>3924300</wp:posOffset>
          </wp:positionH>
          <wp:positionV relativeFrom="paragraph">
            <wp:posOffset>178435</wp:posOffset>
          </wp:positionV>
          <wp:extent cx="521208" cy="499872"/>
          <wp:effectExtent l="0" t="0" r="1270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_9001_C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208" cy="499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C915F3A" wp14:editId="1FFF2DC2">
          <wp:extent cx="3406417" cy="1022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- HKMB logo 2reda.ti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32988"/>
                  <a:stretch/>
                </pic:blipFill>
                <pic:spPr bwMode="auto">
                  <a:xfrm>
                    <a:off x="0" y="0"/>
                    <a:ext cx="3416808" cy="10255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D6731" w:rsidRDefault="00FD673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8B1E5B" wp14:editId="43184959">
              <wp:simplePos x="0" y="0"/>
              <wp:positionH relativeFrom="column">
                <wp:posOffset>-6985</wp:posOffset>
              </wp:positionH>
              <wp:positionV relativeFrom="paragraph">
                <wp:posOffset>26035</wp:posOffset>
              </wp:positionV>
              <wp:extent cx="4464685" cy="0"/>
              <wp:effectExtent l="0" t="0" r="31115" b="2540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464685" cy="0"/>
                      </a:xfrm>
                      <a:prstGeom prst="line">
                        <a:avLst/>
                      </a:prstGeom>
                      <a:ln w="6350" cap="rnd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8E7777" id="Straight Connector 1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2.05pt" to="351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" strokecolor="black [3213]" strokeweight=".5pt">
              <v:stroke endcap="round"/>
            </v:line>
          </w:pict>
        </mc:Fallback>
      </mc:AlternateContent>
    </w:r>
  </w:p>
  <w:p w:rsidR="00FD6731" w:rsidRPr="00FB326B" w:rsidRDefault="00FD6731">
    <w:pPr>
      <w:pStyle w:val="Header"/>
      <w:rPr>
        <w:rFonts w:ascii="Georgia" w:hAnsi="Georgia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95333"/>
    <w:multiLevelType w:val="hybridMultilevel"/>
    <w:tmpl w:val="3F34F9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0096E"/>
    <w:multiLevelType w:val="multilevel"/>
    <w:tmpl w:val="FBD23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943500"/>
    <w:multiLevelType w:val="multilevel"/>
    <w:tmpl w:val="DEAAC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A281CB2"/>
    <w:multiLevelType w:val="hybridMultilevel"/>
    <w:tmpl w:val="1EBA20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8353C36"/>
    <w:multiLevelType w:val="multilevel"/>
    <w:tmpl w:val="5F5EF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3C499C"/>
    <w:multiLevelType w:val="multilevel"/>
    <w:tmpl w:val="5C06E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42274F"/>
    <w:multiLevelType w:val="multilevel"/>
    <w:tmpl w:val="89A4D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F130547"/>
    <w:multiLevelType w:val="hybridMultilevel"/>
    <w:tmpl w:val="04EC501E"/>
    <w:lvl w:ilvl="0" w:tplc="0FB61668">
      <w:start w:val="1"/>
      <w:numFmt w:val="bullet"/>
      <w:lvlText w:val="-"/>
      <w:lvlJc w:val="left"/>
      <w:pPr>
        <w:ind w:left="1080" w:hanging="360"/>
      </w:pPr>
      <w:rPr>
        <w:rFonts w:ascii="Georgia" w:eastAsia="Times New Roman" w:hAnsi="Georgia" w:cs="Verdana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ADF091C"/>
    <w:multiLevelType w:val="multilevel"/>
    <w:tmpl w:val="3EA48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DC00573"/>
    <w:multiLevelType w:val="hybridMultilevel"/>
    <w:tmpl w:val="A540F5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0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autoHyphenation/>
  <w:hyphenationZone w:val="17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C06"/>
    <w:rsid w:val="00040504"/>
    <w:rsid w:val="00045D30"/>
    <w:rsid w:val="00101300"/>
    <w:rsid w:val="0013703A"/>
    <w:rsid w:val="00190E49"/>
    <w:rsid w:val="002C21A1"/>
    <w:rsid w:val="002E1504"/>
    <w:rsid w:val="00387259"/>
    <w:rsid w:val="003A2DA8"/>
    <w:rsid w:val="003C40A5"/>
    <w:rsid w:val="00417373"/>
    <w:rsid w:val="004C63E7"/>
    <w:rsid w:val="004D1185"/>
    <w:rsid w:val="004F4250"/>
    <w:rsid w:val="005359A0"/>
    <w:rsid w:val="005650D6"/>
    <w:rsid w:val="005B1402"/>
    <w:rsid w:val="00661A72"/>
    <w:rsid w:val="00672FA7"/>
    <w:rsid w:val="00686E52"/>
    <w:rsid w:val="006B5031"/>
    <w:rsid w:val="006B74B1"/>
    <w:rsid w:val="00726176"/>
    <w:rsid w:val="00756AE9"/>
    <w:rsid w:val="007F0A2A"/>
    <w:rsid w:val="00885D9A"/>
    <w:rsid w:val="008A60A5"/>
    <w:rsid w:val="008C6BAC"/>
    <w:rsid w:val="008E2F12"/>
    <w:rsid w:val="00975F67"/>
    <w:rsid w:val="009A563B"/>
    <w:rsid w:val="009C0335"/>
    <w:rsid w:val="00A518F6"/>
    <w:rsid w:val="00A707DA"/>
    <w:rsid w:val="00AD01D5"/>
    <w:rsid w:val="00B55494"/>
    <w:rsid w:val="00BB0100"/>
    <w:rsid w:val="00BC365E"/>
    <w:rsid w:val="00C45109"/>
    <w:rsid w:val="00C91B12"/>
    <w:rsid w:val="00D42D5A"/>
    <w:rsid w:val="00DF2887"/>
    <w:rsid w:val="00DF47E2"/>
    <w:rsid w:val="00E12C06"/>
    <w:rsid w:val="00E623A5"/>
    <w:rsid w:val="00EA5A99"/>
    <w:rsid w:val="00F21EFB"/>
    <w:rsid w:val="00F407F2"/>
    <w:rsid w:val="00F63406"/>
    <w:rsid w:val="00FB326B"/>
    <w:rsid w:val="00FD6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efaultImageDpi w14:val="300"/>
  <w15:docId w15:val="{67B42E94-BC83-4CE3-9147-FB5F34CDE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eorgia" w:eastAsiaTheme="minorEastAsia" w:hAnsi="Georgia" w:cs="Times New Roman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2C06"/>
    <w:rPr>
      <w:rFonts w:ascii="Times New Roman" w:eastAsia="Times New Roman" w:hAnsi="Times New Roman"/>
      <w:sz w:val="24"/>
      <w:szCs w:val="24"/>
      <w:lang w:eastAsia="hr-HR"/>
    </w:rPr>
  </w:style>
  <w:style w:type="paragraph" w:styleId="Heading2">
    <w:name w:val="heading 2"/>
    <w:basedOn w:val="Normal"/>
    <w:link w:val="Heading2Char"/>
    <w:uiPriority w:val="9"/>
    <w:qFormat/>
    <w:rsid w:val="004F425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F4250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F4250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F4250"/>
    <w:rPr>
      <w:rFonts w:ascii="Times" w:hAnsi="Times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4F425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250"/>
  </w:style>
  <w:style w:type="character" w:styleId="PageNumber">
    <w:name w:val="page number"/>
    <w:basedOn w:val="DefaultParagraphFont"/>
    <w:uiPriority w:val="99"/>
    <w:semiHidden/>
    <w:unhideWhenUsed/>
    <w:rsid w:val="004F4250"/>
  </w:style>
  <w:style w:type="paragraph" w:styleId="Footer">
    <w:name w:val="footer"/>
    <w:basedOn w:val="Normal"/>
    <w:link w:val="FooterChar"/>
    <w:uiPriority w:val="99"/>
    <w:unhideWhenUsed/>
    <w:rsid w:val="00C91B1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B12"/>
  </w:style>
  <w:style w:type="paragraph" w:styleId="BalloonText">
    <w:name w:val="Balloon Text"/>
    <w:basedOn w:val="Normal"/>
    <w:link w:val="BalloonTextChar"/>
    <w:uiPriority w:val="99"/>
    <w:semiHidden/>
    <w:unhideWhenUsed/>
    <w:rsid w:val="008E2F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F12"/>
    <w:rPr>
      <w:rFonts w:ascii="Lucida Grande" w:hAnsi="Lucida Grande" w:cs="Lucida Grande"/>
      <w:sz w:val="18"/>
      <w:szCs w:val="18"/>
    </w:rPr>
  </w:style>
  <w:style w:type="character" w:customStyle="1" w:styleId="bodybld90verzal">
    <w:name w:val="body_bld_90_verzal"/>
    <w:basedOn w:val="DefaultParagraphFont"/>
    <w:rsid w:val="00A518F6"/>
  </w:style>
  <w:style w:type="paragraph" w:customStyle="1" w:styleId="bodybld90verzal1">
    <w:name w:val="body_bld_90_verzal1"/>
    <w:basedOn w:val="Normal"/>
    <w:rsid w:val="00A518F6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6E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7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"/><Relationship Id="rId1" Type="http://schemas.openxmlformats.org/officeDocument/2006/relationships/image" Target="media/image2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iskstation\dokumenti\KOMORA\_TEMPLEJTI\Dopis%20---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BCF7D2-3135-44C7-B1F4-886735A72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 --- template.dotx</Template>
  <TotalTime>38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Kofein</Company>
  <LinksUpToDate>false</LinksUpToDate>
  <CharactersWithSpaces>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HKMB03</dc:creator>
  <cp:keywords/>
  <dc:description/>
  <cp:lastModifiedBy>HKMB01</cp:lastModifiedBy>
  <cp:revision>13</cp:revision>
  <cp:lastPrinted>2018-04-23T10:40:00Z</cp:lastPrinted>
  <dcterms:created xsi:type="dcterms:W3CDTF">2017-06-07T07:03:00Z</dcterms:created>
  <dcterms:modified xsi:type="dcterms:W3CDTF">2018-04-23T10:44:00Z</dcterms:modified>
</cp:coreProperties>
</file>